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0B1233" w:rsidRPr="00853BAF" w14:paraId="75022198" w14:textId="77777777" w:rsidTr="00350174">
        <w:tc>
          <w:tcPr>
            <w:tcW w:w="9923" w:type="dxa"/>
          </w:tcPr>
          <w:p w14:paraId="33A2E48D" w14:textId="77777777" w:rsidR="000B1233" w:rsidRPr="00853BAF" w:rsidRDefault="000B1233" w:rsidP="000B1233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DCFA9F8" wp14:editId="52B8828F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6CA7F" w14:textId="77777777" w:rsidR="000B1233" w:rsidRPr="00853BAF" w:rsidRDefault="000B1233" w:rsidP="000B123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6A33125F" w14:textId="77777777" w:rsidR="000B1233" w:rsidRPr="00853BAF" w:rsidRDefault="000B1233" w:rsidP="000B123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4454B51B" w14:textId="77777777" w:rsidR="000B1233" w:rsidRPr="00853BAF" w:rsidRDefault="000B1233" w:rsidP="000B123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00B4AA8C" w14:textId="77777777" w:rsidR="000B1233" w:rsidRPr="00853BAF" w:rsidRDefault="000B1233" w:rsidP="000B123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2DFF7941" w14:textId="77777777" w:rsidR="000B1233" w:rsidRPr="00853BAF" w:rsidRDefault="000B1233" w:rsidP="000B123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3CDB7587" w14:textId="619304F9" w:rsidR="000B1233" w:rsidRPr="00853BAF" w:rsidRDefault="000B1233" w:rsidP="000B123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7F0C7C">
              <w:rPr>
                <w:u w:val="single"/>
              </w:rPr>
              <w:t>29.08.2016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7F0C7C">
              <w:rPr>
                <w:szCs w:val="28"/>
                <w:u w:val="single"/>
              </w:rPr>
              <w:t>3929</w:t>
            </w:r>
            <w:r w:rsidRPr="00853BAF">
              <w:rPr>
                <w:szCs w:val="28"/>
                <w:u w:val="single"/>
              </w:rPr>
              <w:tab/>
            </w:r>
          </w:p>
          <w:p w14:paraId="4A3882E3" w14:textId="77777777" w:rsidR="000B1233" w:rsidRPr="00853BAF" w:rsidRDefault="000B1233" w:rsidP="000B1233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245"/>
      </w:tblGrid>
      <w:tr w:rsidR="005E1564" w:rsidRPr="00E77809" w14:paraId="60DD7440" w14:textId="77777777" w:rsidTr="000B1233">
        <w:trPr>
          <w:trHeight w:val="583"/>
        </w:trPr>
        <w:tc>
          <w:tcPr>
            <w:tcW w:w="5245" w:type="dxa"/>
          </w:tcPr>
          <w:p w14:paraId="60DD743F" w14:textId="4B192E09" w:rsidR="005E1564" w:rsidRPr="00E77809" w:rsidRDefault="005E1564" w:rsidP="000B1233">
            <w:pPr>
              <w:ind w:left="35" w:firstLine="0"/>
            </w:pPr>
            <w:r>
              <w:t>О</w:t>
            </w:r>
            <w:r w:rsidRPr="0094286F">
              <w:t xml:space="preserve"> проект</w:t>
            </w:r>
            <w:r>
              <w:t>е</w:t>
            </w:r>
            <w:r w:rsidRPr="0094286F">
              <w:t xml:space="preserve"> межевания территории </w:t>
            </w:r>
            <w:r w:rsidR="000B1233">
              <w:br/>
            </w:r>
            <w:r w:rsidRPr="0094286F">
              <w:t xml:space="preserve">квартала </w:t>
            </w:r>
            <w:r>
              <w:t>026.02.02.02</w:t>
            </w:r>
            <w:r w:rsidRPr="0094286F">
              <w:t xml:space="preserve"> в границах проекта планировки</w:t>
            </w:r>
            <w:r>
              <w:t xml:space="preserve"> территории восточной части Дзержинского района</w:t>
            </w:r>
          </w:p>
        </w:tc>
      </w:tr>
    </w:tbl>
    <w:p w14:paraId="60DD7441" w14:textId="77777777" w:rsidR="005E1564" w:rsidRPr="00E77809" w:rsidRDefault="005E1564" w:rsidP="000B1233">
      <w:pPr>
        <w:tabs>
          <w:tab w:val="left" w:pos="360"/>
        </w:tabs>
        <w:contextualSpacing/>
      </w:pPr>
    </w:p>
    <w:p w14:paraId="60DD7442" w14:textId="77777777" w:rsidR="005E1564" w:rsidRPr="00E77809" w:rsidRDefault="005E1564" w:rsidP="000B1233">
      <w:pPr>
        <w:tabs>
          <w:tab w:val="left" w:pos="360"/>
        </w:tabs>
        <w:contextualSpacing/>
      </w:pPr>
    </w:p>
    <w:p w14:paraId="60DD7443" w14:textId="74EB4F35" w:rsidR="005E1564" w:rsidRPr="0094286F" w:rsidRDefault="005E1564" w:rsidP="000B1233">
      <w:pPr>
        <w:pStyle w:val="S2"/>
        <w:rPr>
          <w:szCs w:val="28"/>
        </w:rPr>
      </w:pPr>
      <w:r w:rsidRPr="0094286F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0B1233">
        <w:rPr>
          <w:szCs w:val="28"/>
        </w:rPr>
        <w:t> </w:t>
      </w:r>
      <w:r w:rsidRPr="0094286F">
        <w:rPr>
          <w:szCs w:val="28"/>
        </w:rPr>
        <w:t>21.05.2008 № 966 «О Порядке подготовки документации по планировке терр</w:t>
      </w:r>
      <w:r w:rsidRPr="0094286F">
        <w:rPr>
          <w:szCs w:val="28"/>
        </w:rPr>
        <w:t>и</w:t>
      </w:r>
      <w:r w:rsidRPr="0094286F">
        <w:rPr>
          <w:szCs w:val="28"/>
        </w:rPr>
        <w:t>тории города Новосибирска», постановлением мэрии города Новосибирска от </w:t>
      </w:r>
      <w:r>
        <w:rPr>
          <w:szCs w:val="28"/>
        </w:rPr>
        <w:t>20.11.2014</w:t>
      </w:r>
      <w:r w:rsidRPr="0094286F">
        <w:rPr>
          <w:szCs w:val="28"/>
        </w:rPr>
        <w:t xml:space="preserve"> № </w:t>
      </w:r>
      <w:r>
        <w:rPr>
          <w:szCs w:val="28"/>
        </w:rPr>
        <w:t>10104</w:t>
      </w:r>
      <w:r w:rsidRPr="0094286F">
        <w:rPr>
          <w:szCs w:val="28"/>
        </w:rPr>
        <w:t xml:space="preserve"> «Об утверждении проекта планировки</w:t>
      </w:r>
      <w:r>
        <w:rPr>
          <w:szCs w:val="28"/>
        </w:rPr>
        <w:t xml:space="preserve"> территории восто</w:t>
      </w:r>
      <w:r>
        <w:rPr>
          <w:szCs w:val="28"/>
        </w:rPr>
        <w:t>ч</w:t>
      </w:r>
      <w:r>
        <w:rPr>
          <w:szCs w:val="28"/>
        </w:rPr>
        <w:t>ной части Дзержинского района»,</w:t>
      </w:r>
      <w:r w:rsidRPr="0094286F">
        <w:rPr>
          <w:szCs w:val="28"/>
        </w:rPr>
        <w:t xml:space="preserve"> руководствуясь Уставом города Новосибирска, ПОСТАНОВЛЯЮ:</w:t>
      </w:r>
    </w:p>
    <w:p w14:paraId="60DD7444" w14:textId="77777777" w:rsidR="005E1564" w:rsidRPr="0094286F" w:rsidRDefault="005E1564" w:rsidP="000B1233">
      <w:pPr>
        <w:pStyle w:val="S2"/>
        <w:rPr>
          <w:szCs w:val="28"/>
        </w:rPr>
      </w:pPr>
      <w:r w:rsidRPr="0094286F">
        <w:rPr>
          <w:szCs w:val="28"/>
        </w:rPr>
        <w:t xml:space="preserve">1. Утвердить </w:t>
      </w:r>
      <w:r w:rsidRPr="0094286F">
        <w:rPr>
          <w:bCs/>
          <w:iCs/>
          <w:szCs w:val="28"/>
        </w:rPr>
        <w:t xml:space="preserve">проект </w:t>
      </w:r>
      <w:r>
        <w:rPr>
          <w:szCs w:val="28"/>
        </w:rPr>
        <w:t>межевания территории квартала 026.02.02.02 в гран</w:t>
      </w:r>
      <w:r>
        <w:rPr>
          <w:szCs w:val="28"/>
        </w:rPr>
        <w:t>и</w:t>
      </w:r>
      <w:r>
        <w:rPr>
          <w:szCs w:val="28"/>
        </w:rPr>
        <w:t xml:space="preserve">цах проекта планировки территории восточной части Дзержинского района </w:t>
      </w:r>
      <w:r w:rsidRPr="0094286F">
        <w:rPr>
          <w:szCs w:val="28"/>
        </w:rPr>
        <w:t>(пр</w:t>
      </w:r>
      <w:r w:rsidRPr="0094286F">
        <w:rPr>
          <w:szCs w:val="28"/>
        </w:rPr>
        <w:t>и</w:t>
      </w:r>
      <w:r w:rsidRPr="0094286F">
        <w:rPr>
          <w:szCs w:val="28"/>
        </w:rPr>
        <w:t>ложение).</w:t>
      </w:r>
    </w:p>
    <w:p w14:paraId="60DD7445" w14:textId="77777777" w:rsidR="005E1564" w:rsidRPr="00653AB6" w:rsidRDefault="005E1564" w:rsidP="000B1233">
      <w:pPr>
        <w:rPr>
          <w:szCs w:val="26"/>
        </w:rPr>
      </w:pPr>
      <w:r w:rsidRPr="00653AB6">
        <w:rPr>
          <w:szCs w:val="26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653AB6">
        <w:rPr>
          <w:szCs w:val="26"/>
        </w:rPr>
        <w:t>р</w:t>
      </w:r>
      <w:r w:rsidRPr="00653AB6">
        <w:rPr>
          <w:szCs w:val="26"/>
        </w:rPr>
        <w:t>мационно-телекоммуникационной сети «Интернет».</w:t>
      </w:r>
    </w:p>
    <w:p w14:paraId="60DD7446" w14:textId="77777777" w:rsidR="005E1564" w:rsidRPr="00653AB6" w:rsidRDefault="005E1564" w:rsidP="000B1233">
      <w:pPr>
        <w:rPr>
          <w:szCs w:val="26"/>
        </w:rPr>
      </w:pPr>
      <w:r w:rsidRPr="00653AB6">
        <w:rPr>
          <w:szCs w:val="26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653AB6">
        <w:rPr>
          <w:szCs w:val="26"/>
        </w:rPr>
        <w:t>о</w:t>
      </w:r>
      <w:r w:rsidRPr="00653AB6">
        <w:rPr>
          <w:szCs w:val="26"/>
        </w:rPr>
        <w:t>становления.</w:t>
      </w:r>
    </w:p>
    <w:p w14:paraId="60DD7447" w14:textId="77777777" w:rsidR="005E1564" w:rsidRPr="00653AB6" w:rsidRDefault="005E1564" w:rsidP="000B1233">
      <w:pPr>
        <w:rPr>
          <w:szCs w:val="26"/>
        </w:rPr>
      </w:pPr>
      <w:r w:rsidRPr="00653AB6">
        <w:rPr>
          <w:szCs w:val="26"/>
        </w:rPr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0B1233" w:rsidRPr="000B1233" w14:paraId="14585084" w14:textId="77777777" w:rsidTr="00350174">
        <w:tc>
          <w:tcPr>
            <w:tcW w:w="6946" w:type="dxa"/>
          </w:tcPr>
          <w:p w14:paraId="16200022" w14:textId="77777777" w:rsidR="000B1233" w:rsidRPr="000B1233" w:rsidRDefault="000B1233" w:rsidP="00350174">
            <w:pPr>
              <w:spacing w:before="600"/>
              <w:ind w:firstLine="34"/>
              <w:rPr>
                <w:szCs w:val="28"/>
              </w:rPr>
            </w:pPr>
            <w:r w:rsidRPr="000B123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64B1CED3" w14:textId="77777777" w:rsidR="000B1233" w:rsidRPr="000B1233" w:rsidRDefault="000B1233" w:rsidP="0035017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B123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60DD744D" w14:textId="77777777" w:rsidR="005E1564" w:rsidRDefault="005E1564" w:rsidP="005E1564"/>
    <w:tbl>
      <w:tblPr>
        <w:tblW w:w="2235" w:type="dxa"/>
        <w:tblLayout w:type="fixed"/>
        <w:tblLook w:val="0000" w:firstRow="0" w:lastRow="0" w:firstColumn="0" w:lastColumn="0" w:noHBand="0" w:noVBand="0"/>
      </w:tblPr>
      <w:tblGrid>
        <w:gridCol w:w="2235"/>
      </w:tblGrid>
      <w:tr w:rsidR="005E1564" w:rsidRPr="005A51CA" w14:paraId="60DD7457" w14:textId="77777777" w:rsidTr="005E1564">
        <w:trPr>
          <w:trHeight w:val="1079"/>
        </w:trPr>
        <w:tc>
          <w:tcPr>
            <w:tcW w:w="2235" w:type="dxa"/>
          </w:tcPr>
          <w:p w14:paraId="60DD744E" w14:textId="77777777" w:rsidR="005E1564" w:rsidRDefault="005E1564" w:rsidP="005E1564">
            <w:pPr>
              <w:suppressAutoHyphens/>
              <w:ind w:firstLine="0"/>
              <w:rPr>
                <w:sz w:val="24"/>
                <w:szCs w:val="24"/>
              </w:rPr>
            </w:pPr>
          </w:p>
          <w:p w14:paraId="60DD744F" w14:textId="77777777" w:rsidR="005E1564" w:rsidRDefault="005E1564" w:rsidP="005E1564">
            <w:pPr>
              <w:suppressAutoHyphens/>
              <w:ind w:firstLine="0"/>
              <w:rPr>
                <w:sz w:val="24"/>
                <w:szCs w:val="24"/>
              </w:rPr>
            </w:pPr>
          </w:p>
          <w:p w14:paraId="60DD7450" w14:textId="77777777" w:rsidR="005E1564" w:rsidRDefault="005E1564" w:rsidP="005E1564">
            <w:pPr>
              <w:suppressAutoHyphens/>
              <w:ind w:firstLine="0"/>
              <w:rPr>
                <w:sz w:val="24"/>
                <w:szCs w:val="24"/>
              </w:rPr>
            </w:pPr>
          </w:p>
          <w:p w14:paraId="60DD7451" w14:textId="77777777" w:rsidR="005E1564" w:rsidRDefault="005E1564" w:rsidP="005E1564">
            <w:pPr>
              <w:suppressAutoHyphens/>
              <w:ind w:firstLine="0"/>
              <w:rPr>
                <w:sz w:val="24"/>
                <w:szCs w:val="24"/>
              </w:rPr>
            </w:pPr>
          </w:p>
          <w:p w14:paraId="60DD7452" w14:textId="77777777" w:rsidR="005E1564" w:rsidRDefault="005E1564" w:rsidP="005E1564">
            <w:pPr>
              <w:suppressAutoHyphens/>
              <w:ind w:firstLine="0"/>
              <w:rPr>
                <w:sz w:val="24"/>
                <w:szCs w:val="24"/>
              </w:rPr>
            </w:pPr>
          </w:p>
          <w:p w14:paraId="60DD7453" w14:textId="77777777" w:rsidR="005E1564" w:rsidRDefault="005E1564" w:rsidP="005E1564">
            <w:pPr>
              <w:suppressAutoHyphens/>
              <w:ind w:firstLine="0"/>
              <w:rPr>
                <w:sz w:val="24"/>
                <w:szCs w:val="24"/>
              </w:rPr>
            </w:pPr>
          </w:p>
          <w:p w14:paraId="60DD7454" w14:textId="77777777" w:rsidR="005E1564" w:rsidRPr="000A5446" w:rsidRDefault="005E1564" w:rsidP="005E1564">
            <w:pPr>
              <w:suppressAutoHyphens/>
              <w:ind w:firstLine="0"/>
              <w:rPr>
                <w:sz w:val="24"/>
                <w:szCs w:val="24"/>
              </w:rPr>
            </w:pPr>
            <w:r w:rsidRPr="000A5446">
              <w:rPr>
                <w:sz w:val="24"/>
                <w:szCs w:val="24"/>
              </w:rPr>
              <w:t>Гальянова</w:t>
            </w:r>
          </w:p>
          <w:p w14:paraId="60DD7455" w14:textId="77777777" w:rsidR="005E1564" w:rsidRPr="000A5446" w:rsidRDefault="005E1564" w:rsidP="005E1564">
            <w:pPr>
              <w:suppressAutoHyphens/>
              <w:ind w:firstLine="0"/>
              <w:rPr>
                <w:sz w:val="24"/>
                <w:szCs w:val="24"/>
              </w:rPr>
            </w:pPr>
            <w:r w:rsidRPr="000A5446">
              <w:rPr>
                <w:sz w:val="24"/>
                <w:szCs w:val="24"/>
              </w:rPr>
              <w:t>2275008</w:t>
            </w:r>
          </w:p>
          <w:p w14:paraId="60DD7456" w14:textId="77777777" w:rsidR="005E1564" w:rsidRPr="00A67661" w:rsidRDefault="005E1564" w:rsidP="005E1564">
            <w:pPr>
              <w:suppressAutoHyphens/>
              <w:ind w:firstLine="0"/>
              <w:rPr>
                <w:sz w:val="24"/>
              </w:rPr>
            </w:pPr>
            <w:r w:rsidRPr="000A5446">
              <w:rPr>
                <w:sz w:val="24"/>
                <w:szCs w:val="24"/>
              </w:rPr>
              <w:t>ГУАиГ</w:t>
            </w:r>
          </w:p>
        </w:tc>
      </w:tr>
    </w:tbl>
    <w:p w14:paraId="60DD7458" w14:textId="77777777" w:rsidR="00DC6FB7" w:rsidRPr="00F363EA" w:rsidRDefault="00DC6FB7" w:rsidP="006B266C">
      <w:pPr>
        <w:suppressAutoHyphens/>
        <w:ind w:firstLine="0"/>
        <w:rPr>
          <w:sz w:val="24"/>
          <w:szCs w:val="24"/>
        </w:rPr>
        <w:sectPr w:rsidR="00DC6FB7" w:rsidRPr="00F363EA" w:rsidSect="000B1233">
          <w:headerReference w:type="even" r:id="rId13"/>
          <w:headerReference w:type="first" r:id="rId14"/>
          <w:pgSz w:w="11906" w:h="16838" w:code="9"/>
          <w:pgMar w:top="1135" w:right="567" w:bottom="284" w:left="1418" w:header="709" w:footer="74" w:gutter="0"/>
          <w:pgNumType w:start="1"/>
          <w:cols w:space="708"/>
          <w:titlePg/>
          <w:docGrid w:linePitch="381"/>
        </w:sectPr>
      </w:pPr>
      <w:r w:rsidRPr="00F363EA">
        <w:rPr>
          <w:sz w:val="24"/>
          <w:szCs w:val="24"/>
        </w:rPr>
        <w:br w:type="page"/>
      </w:r>
    </w:p>
    <w:p w14:paraId="416241AC" w14:textId="77777777" w:rsidR="00350174" w:rsidRPr="0014056F" w:rsidRDefault="00350174" w:rsidP="00350174">
      <w:pPr>
        <w:ind w:left="5040" w:firstLine="1481"/>
      </w:pPr>
      <w:r w:rsidRPr="0014056F">
        <w:lastRenderedPageBreak/>
        <w:t>Приложение</w:t>
      </w:r>
    </w:p>
    <w:p w14:paraId="717E42B7" w14:textId="77777777" w:rsidR="00350174" w:rsidRPr="0014056F" w:rsidRDefault="00350174" w:rsidP="00350174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13D26184" w14:textId="77777777" w:rsidR="00350174" w:rsidRPr="0014056F" w:rsidRDefault="00350174" w:rsidP="00350174">
      <w:pPr>
        <w:ind w:left="5040" w:firstLine="1481"/>
      </w:pPr>
      <w:r w:rsidRPr="0014056F">
        <w:t>города Новосибирска</w:t>
      </w:r>
    </w:p>
    <w:p w14:paraId="08F3C22C" w14:textId="552BE2C4" w:rsidR="00350174" w:rsidRPr="007F0C7C" w:rsidRDefault="00350174" w:rsidP="00350174">
      <w:pPr>
        <w:ind w:left="5040" w:firstLine="1481"/>
        <w:rPr>
          <w:u w:val="single"/>
        </w:rPr>
      </w:pPr>
      <w:r w:rsidRPr="0014056F">
        <w:t xml:space="preserve">от </w:t>
      </w:r>
      <w:r w:rsidR="007F0C7C">
        <w:rPr>
          <w:u w:val="single"/>
        </w:rPr>
        <w:t>29.08.2016</w:t>
      </w:r>
      <w:r w:rsidRPr="0014056F">
        <w:t xml:space="preserve"> № </w:t>
      </w:r>
      <w:bookmarkStart w:id="0" w:name="_GoBack"/>
      <w:r w:rsidR="007F0C7C" w:rsidRPr="007F0C7C">
        <w:rPr>
          <w:u w:val="single"/>
        </w:rPr>
        <w:t>3929</w:t>
      </w:r>
    </w:p>
    <w:bookmarkEnd w:id="0"/>
    <w:p w14:paraId="60DD745D" w14:textId="77777777" w:rsidR="00092A0A" w:rsidRPr="00575F80" w:rsidRDefault="00092A0A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14:paraId="60DD745E" w14:textId="77777777" w:rsidR="00BD5A3E" w:rsidRPr="00575F80" w:rsidRDefault="00BD5A3E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14:paraId="60DD745F" w14:textId="77777777" w:rsidR="00092A0A" w:rsidRPr="00350174" w:rsidRDefault="00092A0A" w:rsidP="00F00440">
      <w:pPr>
        <w:widowControl w:val="0"/>
        <w:suppressAutoHyphens/>
        <w:ind w:firstLine="0"/>
        <w:jc w:val="center"/>
        <w:rPr>
          <w:szCs w:val="27"/>
        </w:rPr>
      </w:pPr>
      <w:r w:rsidRPr="00350174">
        <w:rPr>
          <w:szCs w:val="27"/>
        </w:rPr>
        <w:t>ПРОЕКТ</w:t>
      </w:r>
    </w:p>
    <w:p w14:paraId="60DD7460" w14:textId="77777777" w:rsidR="00932287" w:rsidRPr="00350174" w:rsidRDefault="00156969" w:rsidP="00650971">
      <w:pPr>
        <w:widowControl w:val="0"/>
        <w:suppressAutoHyphens/>
        <w:ind w:firstLine="0"/>
        <w:jc w:val="center"/>
        <w:rPr>
          <w:szCs w:val="27"/>
        </w:rPr>
      </w:pPr>
      <w:r w:rsidRPr="00350174">
        <w:rPr>
          <w:szCs w:val="27"/>
        </w:rPr>
        <w:t xml:space="preserve">межевания территории </w:t>
      </w:r>
      <w:r w:rsidR="00B63D8C" w:rsidRPr="00350174">
        <w:rPr>
          <w:szCs w:val="27"/>
        </w:rPr>
        <w:t>квартала </w:t>
      </w:r>
      <w:r w:rsidR="00202B34" w:rsidRPr="00350174">
        <w:rPr>
          <w:szCs w:val="27"/>
        </w:rPr>
        <w:t>026.02.02.02 в границах проекта планировки территории восточной части Дзержинского района</w:t>
      </w:r>
    </w:p>
    <w:p w14:paraId="60DD7461" w14:textId="77777777" w:rsidR="00156969" w:rsidRPr="00350174" w:rsidRDefault="00156969" w:rsidP="00F653EE">
      <w:pPr>
        <w:widowControl w:val="0"/>
        <w:suppressAutoHyphens/>
        <w:ind w:firstLine="0"/>
        <w:jc w:val="center"/>
        <w:rPr>
          <w:szCs w:val="27"/>
        </w:rPr>
      </w:pPr>
    </w:p>
    <w:p w14:paraId="60DD7462" w14:textId="77777777" w:rsidR="00B029DE" w:rsidRPr="00350174" w:rsidRDefault="00435736" w:rsidP="0096092A">
      <w:pPr>
        <w:autoSpaceDE w:val="0"/>
        <w:autoSpaceDN w:val="0"/>
        <w:adjustRightInd w:val="0"/>
        <w:rPr>
          <w:szCs w:val="27"/>
        </w:rPr>
      </w:pPr>
      <w:r w:rsidRPr="00350174">
        <w:rPr>
          <w:szCs w:val="27"/>
        </w:rPr>
        <w:t xml:space="preserve">Чертеж </w:t>
      </w:r>
      <w:r w:rsidR="00781CC6" w:rsidRPr="00350174">
        <w:rPr>
          <w:szCs w:val="27"/>
        </w:rPr>
        <w:t xml:space="preserve">межевания территории </w:t>
      </w:r>
      <w:r w:rsidRPr="00350174">
        <w:rPr>
          <w:szCs w:val="27"/>
        </w:rPr>
        <w:t xml:space="preserve">с отображением </w:t>
      </w:r>
      <w:r w:rsidR="0042473E" w:rsidRPr="00350174">
        <w:rPr>
          <w:szCs w:val="27"/>
        </w:rPr>
        <w:t>красных линий, утвержде</w:t>
      </w:r>
      <w:r w:rsidR="0042473E" w:rsidRPr="00350174">
        <w:rPr>
          <w:szCs w:val="27"/>
        </w:rPr>
        <w:t>н</w:t>
      </w:r>
      <w:r w:rsidR="0042473E" w:rsidRPr="00350174">
        <w:rPr>
          <w:szCs w:val="27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350174">
        <w:rPr>
          <w:szCs w:val="27"/>
        </w:rPr>
        <w:t>е</w:t>
      </w:r>
      <w:r w:rsidR="0042473E" w:rsidRPr="00350174">
        <w:rPr>
          <w:szCs w:val="27"/>
        </w:rPr>
        <w:t>ний, границ образуемых и изменяемых земельных участков на кадаст</w:t>
      </w:r>
      <w:r w:rsidR="005F67BE" w:rsidRPr="00350174">
        <w:rPr>
          <w:szCs w:val="27"/>
        </w:rPr>
        <w:t>ровом плане территории, условных номеров</w:t>
      </w:r>
      <w:r w:rsidR="0042473E" w:rsidRPr="00350174">
        <w:rPr>
          <w:szCs w:val="27"/>
        </w:rPr>
        <w:t xml:space="preserve"> образуемых земельных участков, границ</w:t>
      </w:r>
      <w:r w:rsidR="00D101BE" w:rsidRPr="00350174">
        <w:rPr>
          <w:szCs w:val="27"/>
        </w:rPr>
        <w:t xml:space="preserve"> </w:t>
      </w:r>
      <w:r w:rsidR="0042473E" w:rsidRPr="00350174">
        <w:rPr>
          <w:szCs w:val="27"/>
        </w:rPr>
        <w:t>террит</w:t>
      </w:r>
      <w:r w:rsidR="0042473E" w:rsidRPr="00350174">
        <w:rPr>
          <w:szCs w:val="27"/>
        </w:rPr>
        <w:t>о</w:t>
      </w:r>
      <w:r w:rsidR="0042473E" w:rsidRPr="00350174">
        <w:rPr>
          <w:szCs w:val="27"/>
        </w:rPr>
        <w:t>рий объектов культурного наследия, границ зон с особыми условиями использ</w:t>
      </w:r>
      <w:r w:rsidR="0042473E" w:rsidRPr="00350174">
        <w:rPr>
          <w:szCs w:val="27"/>
        </w:rPr>
        <w:t>о</w:t>
      </w:r>
      <w:r w:rsidR="0042473E" w:rsidRPr="00350174">
        <w:rPr>
          <w:szCs w:val="27"/>
        </w:rPr>
        <w:t>вания территорий, границ зон</w:t>
      </w:r>
      <w:r w:rsidR="005F67BE" w:rsidRPr="00350174">
        <w:rPr>
          <w:szCs w:val="27"/>
        </w:rPr>
        <w:t xml:space="preserve"> действия публичных сервитутов (приложение).</w:t>
      </w:r>
    </w:p>
    <w:p w14:paraId="0A5B25FC" w14:textId="77777777" w:rsidR="00350174" w:rsidRPr="0075601C" w:rsidRDefault="00350174" w:rsidP="00350174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60DD7466" w14:textId="77777777" w:rsidR="00724B8E" w:rsidRPr="00724B8E" w:rsidRDefault="00724B8E" w:rsidP="00724B8E">
      <w:pPr>
        <w:rPr>
          <w:sz w:val="24"/>
          <w:szCs w:val="24"/>
        </w:rPr>
      </w:pPr>
    </w:p>
    <w:p w14:paraId="60DD7467" w14:textId="77777777" w:rsidR="00724B8E" w:rsidRPr="00724B8E" w:rsidRDefault="00724B8E" w:rsidP="00724B8E">
      <w:pPr>
        <w:rPr>
          <w:sz w:val="24"/>
          <w:szCs w:val="24"/>
        </w:rPr>
      </w:pPr>
    </w:p>
    <w:p w14:paraId="60DD7468" w14:textId="77777777" w:rsidR="00724B8E" w:rsidRPr="00724B8E" w:rsidRDefault="00724B8E" w:rsidP="00724B8E">
      <w:pPr>
        <w:rPr>
          <w:sz w:val="24"/>
          <w:szCs w:val="24"/>
        </w:rPr>
      </w:pPr>
    </w:p>
    <w:p w14:paraId="60DD7469" w14:textId="77777777" w:rsidR="00724B8E" w:rsidRPr="00724B8E" w:rsidRDefault="00724B8E" w:rsidP="00724B8E">
      <w:pPr>
        <w:rPr>
          <w:sz w:val="24"/>
          <w:szCs w:val="24"/>
        </w:rPr>
      </w:pPr>
    </w:p>
    <w:p w14:paraId="60DD746A" w14:textId="77777777" w:rsidR="00724B8E" w:rsidRPr="00724B8E" w:rsidRDefault="00724B8E" w:rsidP="00724B8E">
      <w:pPr>
        <w:rPr>
          <w:sz w:val="24"/>
          <w:szCs w:val="24"/>
        </w:rPr>
      </w:pPr>
    </w:p>
    <w:p w14:paraId="60DD746B" w14:textId="77777777" w:rsidR="00724B8E" w:rsidRPr="00724B8E" w:rsidRDefault="00724B8E" w:rsidP="00724B8E">
      <w:pPr>
        <w:rPr>
          <w:sz w:val="24"/>
          <w:szCs w:val="24"/>
        </w:rPr>
      </w:pPr>
    </w:p>
    <w:p w14:paraId="60DD746C" w14:textId="77777777" w:rsidR="00724B8E" w:rsidRPr="00724B8E" w:rsidRDefault="00724B8E" w:rsidP="00724B8E">
      <w:pPr>
        <w:rPr>
          <w:sz w:val="24"/>
          <w:szCs w:val="24"/>
        </w:rPr>
      </w:pPr>
    </w:p>
    <w:p w14:paraId="60DD746D" w14:textId="77777777" w:rsidR="00724B8E" w:rsidRPr="00724B8E" w:rsidRDefault="00724B8E" w:rsidP="00724B8E">
      <w:pPr>
        <w:rPr>
          <w:sz w:val="24"/>
          <w:szCs w:val="24"/>
        </w:rPr>
      </w:pPr>
    </w:p>
    <w:p w14:paraId="60DD746E" w14:textId="77777777" w:rsidR="00724B8E" w:rsidRPr="00724B8E" w:rsidRDefault="00724B8E" w:rsidP="00724B8E">
      <w:pPr>
        <w:rPr>
          <w:sz w:val="24"/>
          <w:szCs w:val="24"/>
        </w:rPr>
      </w:pPr>
    </w:p>
    <w:p w14:paraId="60DD746F" w14:textId="77777777" w:rsidR="00724B8E" w:rsidRPr="00724B8E" w:rsidRDefault="00724B8E" w:rsidP="00724B8E">
      <w:pPr>
        <w:rPr>
          <w:sz w:val="24"/>
          <w:szCs w:val="24"/>
        </w:rPr>
      </w:pPr>
    </w:p>
    <w:p w14:paraId="60DD7470" w14:textId="77777777" w:rsidR="00724B8E" w:rsidRPr="00724B8E" w:rsidRDefault="00724B8E" w:rsidP="00724B8E">
      <w:pPr>
        <w:rPr>
          <w:sz w:val="24"/>
          <w:szCs w:val="24"/>
        </w:rPr>
      </w:pPr>
    </w:p>
    <w:p w14:paraId="60DD7471" w14:textId="77777777" w:rsidR="00724B8E" w:rsidRPr="00724B8E" w:rsidRDefault="00724B8E" w:rsidP="00724B8E">
      <w:pPr>
        <w:rPr>
          <w:sz w:val="24"/>
          <w:szCs w:val="24"/>
        </w:rPr>
      </w:pPr>
    </w:p>
    <w:p w14:paraId="60DD7472" w14:textId="77777777" w:rsidR="00724B8E" w:rsidRPr="00724B8E" w:rsidRDefault="00724B8E" w:rsidP="00724B8E">
      <w:pPr>
        <w:rPr>
          <w:sz w:val="24"/>
          <w:szCs w:val="24"/>
        </w:rPr>
      </w:pPr>
    </w:p>
    <w:p w14:paraId="60DD7473" w14:textId="77777777" w:rsidR="00724B8E" w:rsidRPr="00724B8E" w:rsidRDefault="00724B8E" w:rsidP="00724B8E">
      <w:pPr>
        <w:rPr>
          <w:sz w:val="24"/>
          <w:szCs w:val="24"/>
        </w:rPr>
      </w:pPr>
    </w:p>
    <w:p w14:paraId="60DD7474" w14:textId="77777777" w:rsidR="00724B8E" w:rsidRPr="00724B8E" w:rsidRDefault="00724B8E" w:rsidP="00724B8E">
      <w:pPr>
        <w:rPr>
          <w:sz w:val="24"/>
          <w:szCs w:val="24"/>
        </w:rPr>
      </w:pPr>
    </w:p>
    <w:p w14:paraId="60DD7475" w14:textId="77777777" w:rsidR="00724B8E" w:rsidRPr="00724B8E" w:rsidRDefault="00724B8E" w:rsidP="00724B8E">
      <w:pPr>
        <w:rPr>
          <w:sz w:val="24"/>
          <w:szCs w:val="24"/>
        </w:rPr>
      </w:pPr>
    </w:p>
    <w:p w14:paraId="60DD7476" w14:textId="77777777" w:rsidR="00724B8E" w:rsidRPr="00724B8E" w:rsidRDefault="00724B8E" w:rsidP="00724B8E">
      <w:pPr>
        <w:rPr>
          <w:sz w:val="24"/>
          <w:szCs w:val="24"/>
        </w:rPr>
      </w:pPr>
    </w:p>
    <w:p w14:paraId="60DD7477" w14:textId="77777777" w:rsidR="00724B8E" w:rsidRPr="00724B8E" w:rsidRDefault="00724B8E" w:rsidP="00724B8E">
      <w:pPr>
        <w:rPr>
          <w:sz w:val="24"/>
          <w:szCs w:val="24"/>
        </w:rPr>
      </w:pPr>
    </w:p>
    <w:p w14:paraId="60DD7478" w14:textId="77777777" w:rsidR="00724B8E" w:rsidRPr="00724B8E" w:rsidRDefault="00724B8E" w:rsidP="00724B8E">
      <w:pPr>
        <w:rPr>
          <w:sz w:val="24"/>
          <w:szCs w:val="24"/>
        </w:rPr>
      </w:pPr>
    </w:p>
    <w:p w14:paraId="60DD7479" w14:textId="77777777" w:rsidR="00724B8E" w:rsidRPr="00724B8E" w:rsidRDefault="00724B8E" w:rsidP="00724B8E">
      <w:pPr>
        <w:rPr>
          <w:sz w:val="24"/>
          <w:szCs w:val="24"/>
        </w:rPr>
      </w:pPr>
    </w:p>
    <w:p w14:paraId="60DD747A" w14:textId="77777777" w:rsidR="00724B8E" w:rsidRDefault="00724B8E" w:rsidP="00724B8E">
      <w:pPr>
        <w:rPr>
          <w:sz w:val="24"/>
          <w:szCs w:val="24"/>
        </w:rPr>
      </w:pPr>
    </w:p>
    <w:p w14:paraId="60DD747B" w14:textId="77777777" w:rsidR="00151D6A" w:rsidRDefault="00151D6A" w:rsidP="00724B8E">
      <w:pPr>
        <w:rPr>
          <w:sz w:val="24"/>
          <w:szCs w:val="24"/>
        </w:rPr>
      </w:pPr>
    </w:p>
    <w:p w14:paraId="60DD747C" w14:textId="77777777" w:rsidR="00151D6A" w:rsidRDefault="00151D6A" w:rsidP="00724B8E">
      <w:pPr>
        <w:rPr>
          <w:sz w:val="24"/>
          <w:szCs w:val="24"/>
        </w:rPr>
      </w:pPr>
    </w:p>
    <w:p w14:paraId="60DD747D" w14:textId="77777777" w:rsidR="00151D6A" w:rsidRPr="00724B8E" w:rsidRDefault="00151D6A" w:rsidP="00724B8E">
      <w:pPr>
        <w:rPr>
          <w:sz w:val="24"/>
          <w:szCs w:val="24"/>
        </w:rPr>
      </w:pPr>
    </w:p>
    <w:p w14:paraId="60DD7484" w14:textId="77777777" w:rsidR="008547DE" w:rsidRDefault="008547DE" w:rsidP="00257738">
      <w:pPr>
        <w:ind w:firstLine="0"/>
        <w:jc w:val="left"/>
        <w:rPr>
          <w:sz w:val="24"/>
          <w:szCs w:val="24"/>
        </w:rPr>
        <w:sectPr w:rsidR="008547DE" w:rsidSect="00350174">
          <w:headerReference w:type="default" r:id="rId15"/>
          <w:pgSz w:w="11906" w:h="16838" w:code="9"/>
          <w:pgMar w:top="1134" w:right="567" w:bottom="425" w:left="1418" w:header="709" w:footer="57" w:gutter="0"/>
          <w:pgNumType w:start="1"/>
          <w:cols w:space="708"/>
          <w:titlePg/>
          <w:docGrid w:linePitch="381"/>
        </w:sectPr>
      </w:pPr>
    </w:p>
    <w:p w14:paraId="60DD7485" w14:textId="77777777" w:rsidR="003356F8" w:rsidRPr="00151D6A" w:rsidRDefault="0012189D" w:rsidP="00151D6A">
      <w:pPr>
        <w:ind w:firstLine="0"/>
        <w:rPr>
          <w:sz w:val="24"/>
          <w:szCs w:val="24"/>
        </w:rPr>
        <w:sectPr w:rsidR="003356F8" w:rsidRPr="00151D6A" w:rsidSect="008561A6">
          <w:headerReference w:type="default" r:id="rId16"/>
          <w:headerReference w:type="first" r:id="rId17"/>
          <w:pgSz w:w="23814" w:h="16840" w:orient="landscape"/>
          <w:pgMar w:top="567" w:right="425" w:bottom="142" w:left="142" w:header="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 wp14:anchorId="60DD75C6" wp14:editId="60DD75C7">
            <wp:extent cx="14797495" cy="9840686"/>
            <wp:effectExtent l="19050" t="0" r="4355" b="0"/>
            <wp:docPr id="1" name="Рисунок 1" descr="\\srv-architect3\Проекты планировки\_ОТДЕЛ ГРАД.ПОДГОТОВКИ ТЕРРИТОРИЙ\0_ПРОЕКТЫ МЕЖЕВАНИЯ АКТИВНЫЕ\Г_Е_2015-16 ТЗ ПМ 026.02.02.02 ПП ВЧДР\8 ПОСТАНОВЛЕНИЕ МЭРИИ ОБ УТВЕРЖДЕНИИ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2015-16 ТЗ ПМ 026.02.02.02 ПП ВЧДР\8 ПОСТАНОВЛЕНИЕ МЭРИИ ОБ УТВЕРЖДЕНИИ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2792" cy="984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D7486" w14:textId="0E889E4E" w:rsidR="00347C52" w:rsidRPr="00350174" w:rsidRDefault="00347C52" w:rsidP="00350174">
      <w:pPr>
        <w:ind w:left="6379" w:firstLine="0"/>
        <w:rPr>
          <w:sz w:val="24"/>
          <w:szCs w:val="26"/>
          <w:lang w:eastAsia="en-US"/>
        </w:rPr>
      </w:pPr>
      <w:r w:rsidRPr="00350174">
        <w:rPr>
          <w:sz w:val="24"/>
          <w:szCs w:val="26"/>
          <w:lang w:eastAsia="en-US"/>
        </w:rPr>
        <w:lastRenderedPageBreak/>
        <w:t>Приложение 1</w:t>
      </w:r>
    </w:p>
    <w:p w14:paraId="60DD7487" w14:textId="77777777" w:rsidR="00347C52" w:rsidRPr="00350174" w:rsidRDefault="00347C52" w:rsidP="00350174">
      <w:pPr>
        <w:ind w:left="6379" w:firstLine="0"/>
        <w:rPr>
          <w:sz w:val="24"/>
          <w:szCs w:val="26"/>
          <w:lang w:eastAsia="en-US"/>
        </w:rPr>
      </w:pPr>
      <w:r w:rsidRPr="00350174">
        <w:rPr>
          <w:sz w:val="24"/>
          <w:szCs w:val="26"/>
          <w:lang w:eastAsia="en-US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350174">
        <w:rPr>
          <w:sz w:val="24"/>
          <w:szCs w:val="26"/>
          <w:lang w:eastAsia="en-US"/>
        </w:rPr>
        <w:t>о</w:t>
      </w:r>
      <w:r w:rsidRPr="00350174">
        <w:rPr>
          <w:sz w:val="24"/>
          <w:szCs w:val="26"/>
          <w:lang w:eastAsia="en-US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350174">
        <w:rPr>
          <w:sz w:val="24"/>
          <w:szCs w:val="26"/>
          <w:lang w:eastAsia="en-US"/>
        </w:rPr>
        <w:t>р</w:t>
      </w:r>
      <w:r w:rsidRPr="00350174">
        <w:rPr>
          <w:sz w:val="24"/>
          <w:szCs w:val="26"/>
          <w:lang w:eastAsia="en-US"/>
        </w:rPr>
        <w:t>риторий объектов культурного наследия, границ зон с особыми условиями использования терр</w:t>
      </w:r>
      <w:r w:rsidRPr="00350174">
        <w:rPr>
          <w:sz w:val="24"/>
          <w:szCs w:val="26"/>
          <w:lang w:eastAsia="en-US"/>
        </w:rPr>
        <w:t>и</w:t>
      </w:r>
      <w:r w:rsidRPr="00350174">
        <w:rPr>
          <w:sz w:val="24"/>
          <w:szCs w:val="26"/>
          <w:lang w:eastAsia="en-US"/>
        </w:rPr>
        <w:t>торий, границ зон действия пу</w:t>
      </w:r>
      <w:r w:rsidRPr="00350174">
        <w:rPr>
          <w:sz w:val="24"/>
          <w:szCs w:val="26"/>
          <w:lang w:eastAsia="en-US"/>
        </w:rPr>
        <w:t>б</w:t>
      </w:r>
      <w:r w:rsidRPr="00350174">
        <w:rPr>
          <w:sz w:val="24"/>
          <w:szCs w:val="26"/>
          <w:lang w:eastAsia="en-US"/>
        </w:rPr>
        <w:t>личных сервитутов</w:t>
      </w:r>
    </w:p>
    <w:p w14:paraId="60DD7488" w14:textId="77777777" w:rsidR="00347C52" w:rsidRPr="006D079C" w:rsidRDefault="00347C52" w:rsidP="003478AD">
      <w:pPr>
        <w:pStyle w:val="S8"/>
        <w:ind w:right="-3"/>
        <w:jc w:val="center"/>
        <w:rPr>
          <w:sz w:val="24"/>
        </w:rPr>
      </w:pPr>
    </w:p>
    <w:p w14:paraId="60DD7489" w14:textId="77777777" w:rsidR="00347C52" w:rsidRPr="006D079C" w:rsidRDefault="008428B4" w:rsidP="003478AD">
      <w:pPr>
        <w:pStyle w:val="S8"/>
        <w:ind w:right="-3"/>
        <w:jc w:val="center"/>
        <w:rPr>
          <w:sz w:val="24"/>
        </w:rPr>
      </w:pPr>
      <w:r w:rsidRPr="006D079C">
        <w:rPr>
          <w:sz w:val="24"/>
        </w:rPr>
        <w:t xml:space="preserve"> </w:t>
      </w:r>
    </w:p>
    <w:p w14:paraId="60DD748A" w14:textId="77777777" w:rsidR="00545004" w:rsidRPr="006D079C" w:rsidRDefault="00545004" w:rsidP="00350174">
      <w:pPr>
        <w:pStyle w:val="S8"/>
        <w:ind w:right="-3" w:firstLine="0"/>
        <w:jc w:val="center"/>
        <w:rPr>
          <w:sz w:val="24"/>
          <w:szCs w:val="26"/>
        </w:rPr>
      </w:pPr>
      <w:r w:rsidRPr="006D079C">
        <w:rPr>
          <w:sz w:val="24"/>
          <w:szCs w:val="26"/>
        </w:rPr>
        <w:t>СВЕДЕНИЯ</w:t>
      </w:r>
    </w:p>
    <w:p w14:paraId="60DD748B" w14:textId="77777777" w:rsidR="003478AD" w:rsidRPr="006D079C" w:rsidRDefault="00545004" w:rsidP="003478AD">
      <w:pPr>
        <w:pStyle w:val="S8"/>
        <w:ind w:right="-3" w:firstLine="0"/>
        <w:jc w:val="center"/>
        <w:rPr>
          <w:sz w:val="24"/>
          <w:szCs w:val="26"/>
        </w:rPr>
      </w:pPr>
      <w:r w:rsidRPr="006D079C">
        <w:rPr>
          <w:sz w:val="24"/>
          <w:szCs w:val="26"/>
        </w:rPr>
        <w:t xml:space="preserve">об образуемых </w:t>
      </w:r>
      <w:r w:rsidR="00347C52" w:rsidRPr="006D079C">
        <w:rPr>
          <w:sz w:val="24"/>
          <w:szCs w:val="26"/>
        </w:rPr>
        <w:t xml:space="preserve">и изменяемых </w:t>
      </w:r>
      <w:r w:rsidRPr="006D079C">
        <w:rPr>
          <w:sz w:val="24"/>
          <w:szCs w:val="26"/>
        </w:rPr>
        <w:t xml:space="preserve">земельных участках </w:t>
      </w:r>
      <w:r w:rsidR="003478AD" w:rsidRPr="006D079C">
        <w:rPr>
          <w:sz w:val="24"/>
          <w:szCs w:val="26"/>
        </w:rPr>
        <w:t>на кадастровом плане территории</w:t>
      </w:r>
    </w:p>
    <w:p w14:paraId="60DD748D" w14:textId="77777777" w:rsidR="005E1564" w:rsidRPr="006D079C" w:rsidRDefault="005E1564" w:rsidP="005E1564">
      <w:pPr>
        <w:pStyle w:val="S8"/>
        <w:ind w:right="-3" w:firstLine="0"/>
        <w:jc w:val="right"/>
        <w:rPr>
          <w:i/>
          <w:sz w:val="24"/>
          <w:szCs w:val="2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120"/>
        <w:gridCol w:w="1421"/>
        <w:gridCol w:w="2405"/>
      </w:tblGrid>
      <w:tr w:rsidR="005E1564" w:rsidRPr="00350174" w14:paraId="60DD7496" w14:textId="77777777" w:rsidTr="00331E31">
        <w:tc>
          <w:tcPr>
            <w:tcW w:w="643" w:type="pct"/>
          </w:tcPr>
          <w:p w14:paraId="60DD748E" w14:textId="77777777" w:rsidR="005E1564" w:rsidRPr="00350174" w:rsidRDefault="005E1564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50174">
              <w:rPr>
                <w:sz w:val="24"/>
                <w:szCs w:val="26"/>
              </w:rPr>
              <w:t xml:space="preserve">Условный номер  </w:t>
            </w:r>
          </w:p>
          <w:p w14:paraId="60DD748F" w14:textId="77777777" w:rsidR="005E1564" w:rsidRPr="00350174" w:rsidRDefault="005E1564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50174">
              <w:rPr>
                <w:sz w:val="24"/>
                <w:szCs w:val="26"/>
              </w:rPr>
              <w:t>земельного участка на чертеже</w:t>
            </w:r>
          </w:p>
        </w:tc>
        <w:tc>
          <w:tcPr>
            <w:tcW w:w="857" w:type="pct"/>
          </w:tcPr>
          <w:p w14:paraId="205E397D" w14:textId="77777777" w:rsidR="00331E31" w:rsidRDefault="005E1564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50174">
              <w:rPr>
                <w:sz w:val="24"/>
                <w:szCs w:val="26"/>
              </w:rPr>
              <w:t xml:space="preserve">Учетный </w:t>
            </w:r>
          </w:p>
          <w:p w14:paraId="60DD7490" w14:textId="59D03771" w:rsidR="005E1564" w:rsidRPr="00350174" w:rsidRDefault="005E1564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50174">
              <w:rPr>
                <w:sz w:val="24"/>
                <w:szCs w:val="26"/>
              </w:rPr>
              <w:t xml:space="preserve">номер </w:t>
            </w:r>
          </w:p>
          <w:p w14:paraId="60DD7491" w14:textId="77777777" w:rsidR="005E1564" w:rsidRPr="00350174" w:rsidRDefault="005E1564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50174">
              <w:rPr>
                <w:sz w:val="24"/>
                <w:szCs w:val="26"/>
              </w:rPr>
              <w:t>кадастрового квартала</w:t>
            </w:r>
          </w:p>
        </w:tc>
        <w:tc>
          <w:tcPr>
            <w:tcW w:w="1572" w:type="pct"/>
          </w:tcPr>
          <w:p w14:paraId="6087B2EC" w14:textId="77777777" w:rsidR="00350174" w:rsidRPr="00350174" w:rsidRDefault="005E1564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50174">
              <w:rPr>
                <w:sz w:val="24"/>
                <w:szCs w:val="26"/>
              </w:rPr>
              <w:t xml:space="preserve">Вид разрешенного </w:t>
            </w:r>
          </w:p>
          <w:p w14:paraId="60DD7492" w14:textId="50E7F08F" w:rsidR="005E1564" w:rsidRPr="00350174" w:rsidRDefault="005E1564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50174">
              <w:rPr>
                <w:sz w:val="24"/>
                <w:szCs w:val="26"/>
              </w:rPr>
              <w:t>использования образуемых земельных участков в соо</w:t>
            </w:r>
            <w:r w:rsidRPr="00350174">
              <w:rPr>
                <w:sz w:val="24"/>
                <w:szCs w:val="26"/>
              </w:rPr>
              <w:t>т</w:t>
            </w:r>
            <w:r w:rsidRPr="00350174">
              <w:rPr>
                <w:sz w:val="24"/>
                <w:szCs w:val="26"/>
              </w:rPr>
              <w:t>ветствии с проектом план</w:t>
            </w:r>
            <w:r w:rsidRPr="00350174">
              <w:rPr>
                <w:sz w:val="24"/>
                <w:szCs w:val="26"/>
              </w:rPr>
              <w:t>и</w:t>
            </w:r>
            <w:r w:rsidRPr="00350174">
              <w:rPr>
                <w:sz w:val="24"/>
                <w:szCs w:val="26"/>
              </w:rPr>
              <w:t>ровки территории</w:t>
            </w:r>
          </w:p>
        </w:tc>
        <w:tc>
          <w:tcPr>
            <w:tcW w:w="716" w:type="pct"/>
          </w:tcPr>
          <w:p w14:paraId="76B72419" w14:textId="77777777" w:rsidR="00350174" w:rsidRPr="00350174" w:rsidRDefault="005E1564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50174">
              <w:rPr>
                <w:sz w:val="24"/>
                <w:szCs w:val="26"/>
              </w:rPr>
              <w:t xml:space="preserve">Площадь </w:t>
            </w:r>
          </w:p>
          <w:p w14:paraId="70A654EE" w14:textId="77777777" w:rsidR="00331E31" w:rsidRDefault="005E1564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50174">
              <w:rPr>
                <w:sz w:val="24"/>
                <w:szCs w:val="26"/>
              </w:rPr>
              <w:t xml:space="preserve">земельного участка, </w:t>
            </w:r>
          </w:p>
          <w:p w14:paraId="60DD7493" w14:textId="3815334F" w:rsidR="005E1564" w:rsidRPr="00350174" w:rsidRDefault="005E1564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50174">
              <w:rPr>
                <w:sz w:val="24"/>
                <w:szCs w:val="26"/>
              </w:rPr>
              <w:t>га</w:t>
            </w:r>
          </w:p>
        </w:tc>
        <w:tc>
          <w:tcPr>
            <w:tcW w:w="1213" w:type="pct"/>
          </w:tcPr>
          <w:p w14:paraId="60DD7494" w14:textId="77777777" w:rsidR="005E1564" w:rsidRPr="00350174" w:rsidRDefault="005E1564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50174">
              <w:rPr>
                <w:sz w:val="24"/>
                <w:szCs w:val="26"/>
              </w:rPr>
              <w:t xml:space="preserve">Адрес </w:t>
            </w:r>
          </w:p>
          <w:p w14:paraId="17A2296C" w14:textId="77777777" w:rsidR="006D079C" w:rsidRDefault="005E1564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50174">
              <w:rPr>
                <w:sz w:val="24"/>
                <w:szCs w:val="26"/>
              </w:rPr>
              <w:t xml:space="preserve">земельного </w:t>
            </w:r>
          </w:p>
          <w:p w14:paraId="60DD7495" w14:textId="431BDFFD" w:rsidR="005E1564" w:rsidRPr="00350174" w:rsidRDefault="005E1564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50174">
              <w:rPr>
                <w:sz w:val="24"/>
                <w:szCs w:val="26"/>
              </w:rPr>
              <w:t>участка</w:t>
            </w:r>
          </w:p>
        </w:tc>
      </w:tr>
    </w:tbl>
    <w:p w14:paraId="60DD7497" w14:textId="77777777" w:rsidR="005E1564" w:rsidRPr="00350174" w:rsidRDefault="005E1564" w:rsidP="005E1564">
      <w:pPr>
        <w:pStyle w:val="S8"/>
        <w:ind w:right="-3" w:firstLine="0"/>
        <w:jc w:val="right"/>
        <w:rPr>
          <w:i/>
          <w:sz w:val="2"/>
          <w:szCs w:val="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120"/>
        <w:gridCol w:w="1421"/>
        <w:gridCol w:w="2405"/>
      </w:tblGrid>
      <w:tr w:rsidR="005E1564" w:rsidRPr="00331E31" w14:paraId="60DD749D" w14:textId="77777777" w:rsidTr="00331E31">
        <w:trPr>
          <w:tblHeader/>
        </w:trPr>
        <w:tc>
          <w:tcPr>
            <w:tcW w:w="643" w:type="pct"/>
          </w:tcPr>
          <w:p w14:paraId="60DD7498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1</w:t>
            </w:r>
          </w:p>
        </w:tc>
        <w:tc>
          <w:tcPr>
            <w:tcW w:w="857" w:type="pct"/>
          </w:tcPr>
          <w:p w14:paraId="60DD7499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2</w:t>
            </w:r>
          </w:p>
        </w:tc>
        <w:tc>
          <w:tcPr>
            <w:tcW w:w="1572" w:type="pct"/>
          </w:tcPr>
          <w:p w14:paraId="60DD749A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  <w:lang w:val="en-US"/>
              </w:rPr>
            </w:pPr>
            <w:r w:rsidRPr="00331E31">
              <w:rPr>
                <w:sz w:val="24"/>
                <w:lang w:val="en-US"/>
              </w:rPr>
              <w:t>3</w:t>
            </w:r>
          </w:p>
        </w:tc>
        <w:tc>
          <w:tcPr>
            <w:tcW w:w="716" w:type="pct"/>
          </w:tcPr>
          <w:p w14:paraId="60DD749B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  <w:lang w:val="en-US"/>
              </w:rPr>
            </w:pPr>
            <w:r w:rsidRPr="00331E31">
              <w:rPr>
                <w:sz w:val="24"/>
                <w:lang w:val="en-US"/>
              </w:rPr>
              <w:t>4</w:t>
            </w:r>
          </w:p>
        </w:tc>
        <w:tc>
          <w:tcPr>
            <w:tcW w:w="1212" w:type="pct"/>
          </w:tcPr>
          <w:p w14:paraId="60DD749C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5</w:t>
            </w:r>
          </w:p>
        </w:tc>
      </w:tr>
      <w:tr w:rsidR="005E1564" w:rsidRPr="00331E31" w14:paraId="60DD74A3" w14:textId="77777777" w:rsidTr="00331E31">
        <w:tc>
          <w:tcPr>
            <w:tcW w:w="643" w:type="pct"/>
          </w:tcPr>
          <w:p w14:paraId="60DD749E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1</w:t>
            </w:r>
          </w:p>
        </w:tc>
        <w:tc>
          <w:tcPr>
            <w:tcW w:w="857" w:type="pct"/>
          </w:tcPr>
          <w:p w14:paraId="60DD749F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54:35:014925</w:t>
            </w:r>
          </w:p>
        </w:tc>
        <w:tc>
          <w:tcPr>
            <w:tcW w:w="1572" w:type="pct"/>
          </w:tcPr>
          <w:p w14:paraId="60DD74A0" w14:textId="77777777" w:rsidR="005E1564" w:rsidRPr="00331E31" w:rsidRDefault="005E1564" w:rsidP="00331E31">
            <w:pPr>
              <w:pStyle w:val="S8"/>
              <w:ind w:right="-3" w:firstLine="0"/>
              <w:rPr>
                <w:rFonts w:eastAsia="Calibri"/>
                <w:color w:val="000000"/>
                <w:sz w:val="24"/>
              </w:rPr>
            </w:pPr>
            <w:r w:rsidRPr="00331E31">
              <w:rPr>
                <w:sz w:val="24"/>
              </w:rPr>
              <w:t xml:space="preserve">Поликлиники </w:t>
            </w:r>
          </w:p>
        </w:tc>
        <w:tc>
          <w:tcPr>
            <w:tcW w:w="716" w:type="pct"/>
          </w:tcPr>
          <w:p w14:paraId="60DD74A1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0,8614</w:t>
            </w:r>
          </w:p>
        </w:tc>
        <w:tc>
          <w:tcPr>
            <w:tcW w:w="1212" w:type="pct"/>
          </w:tcPr>
          <w:p w14:paraId="60DD74A2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Гусин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бродское шоссе, 15/3</w:t>
            </w:r>
          </w:p>
        </w:tc>
      </w:tr>
      <w:tr w:rsidR="005E1564" w:rsidRPr="00331E31" w14:paraId="60DD74A9" w14:textId="77777777" w:rsidTr="00331E31">
        <w:trPr>
          <w:trHeight w:val="472"/>
        </w:trPr>
        <w:tc>
          <w:tcPr>
            <w:tcW w:w="643" w:type="pct"/>
          </w:tcPr>
          <w:p w14:paraId="60DD74A4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2</w:t>
            </w:r>
          </w:p>
        </w:tc>
        <w:tc>
          <w:tcPr>
            <w:tcW w:w="857" w:type="pct"/>
          </w:tcPr>
          <w:p w14:paraId="60DD74A5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54:35:014925</w:t>
            </w:r>
          </w:p>
        </w:tc>
        <w:tc>
          <w:tcPr>
            <w:tcW w:w="1572" w:type="pct"/>
          </w:tcPr>
          <w:p w14:paraId="60DD74A6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6" w:type="pct"/>
          </w:tcPr>
          <w:p w14:paraId="60DD74A7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0,2747</w:t>
            </w:r>
          </w:p>
        </w:tc>
        <w:tc>
          <w:tcPr>
            <w:tcW w:w="1212" w:type="pct"/>
          </w:tcPr>
          <w:p w14:paraId="60DD74A8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Доват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ра, 35/1</w:t>
            </w:r>
          </w:p>
        </w:tc>
      </w:tr>
      <w:tr w:rsidR="005E1564" w:rsidRPr="00331E31" w14:paraId="60DD74AF" w14:textId="77777777" w:rsidTr="00331E31">
        <w:tc>
          <w:tcPr>
            <w:tcW w:w="643" w:type="pct"/>
          </w:tcPr>
          <w:p w14:paraId="60DD74AA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3</w:t>
            </w:r>
          </w:p>
        </w:tc>
        <w:tc>
          <w:tcPr>
            <w:tcW w:w="857" w:type="pct"/>
          </w:tcPr>
          <w:p w14:paraId="60DD74AB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54:35:014925</w:t>
            </w:r>
          </w:p>
        </w:tc>
        <w:tc>
          <w:tcPr>
            <w:tcW w:w="1572" w:type="pct"/>
          </w:tcPr>
          <w:p w14:paraId="60DD74AC" w14:textId="77777777" w:rsidR="005E1564" w:rsidRPr="00331E31" w:rsidRDefault="005E1564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6" w:type="pct"/>
          </w:tcPr>
          <w:p w14:paraId="60DD74AD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0,1818</w:t>
            </w:r>
          </w:p>
        </w:tc>
        <w:tc>
          <w:tcPr>
            <w:tcW w:w="1212" w:type="pct"/>
          </w:tcPr>
          <w:p w14:paraId="60DD74AE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Гусин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бродское шоссе, 13</w:t>
            </w:r>
          </w:p>
        </w:tc>
      </w:tr>
      <w:tr w:rsidR="005E1564" w:rsidRPr="00331E31" w14:paraId="60DD74B5" w14:textId="77777777" w:rsidTr="00331E31">
        <w:tc>
          <w:tcPr>
            <w:tcW w:w="643" w:type="pct"/>
          </w:tcPr>
          <w:p w14:paraId="60DD74B0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4</w:t>
            </w:r>
          </w:p>
        </w:tc>
        <w:tc>
          <w:tcPr>
            <w:tcW w:w="857" w:type="pct"/>
          </w:tcPr>
          <w:p w14:paraId="60DD74B1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54:35:014925</w:t>
            </w:r>
          </w:p>
        </w:tc>
        <w:tc>
          <w:tcPr>
            <w:tcW w:w="1572" w:type="pct"/>
          </w:tcPr>
          <w:p w14:paraId="60DD74B2" w14:textId="77777777" w:rsidR="005E1564" w:rsidRPr="00331E31" w:rsidRDefault="005E1564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6" w:type="pct"/>
          </w:tcPr>
          <w:p w14:paraId="60DD74B3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0,1847</w:t>
            </w:r>
          </w:p>
        </w:tc>
        <w:tc>
          <w:tcPr>
            <w:tcW w:w="1212" w:type="pct"/>
          </w:tcPr>
          <w:p w14:paraId="60DD74B4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Гусин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бродское шоссе, 27/1</w:t>
            </w:r>
          </w:p>
        </w:tc>
      </w:tr>
      <w:tr w:rsidR="005E1564" w:rsidRPr="00331E31" w14:paraId="60DD74BB" w14:textId="77777777" w:rsidTr="00331E31">
        <w:tc>
          <w:tcPr>
            <w:tcW w:w="643" w:type="pct"/>
          </w:tcPr>
          <w:p w14:paraId="60DD74B6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5</w:t>
            </w:r>
          </w:p>
        </w:tc>
        <w:tc>
          <w:tcPr>
            <w:tcW w:w="857" w:type="pct"/>
          </w:tcPr>
          <w:p w14:paraId="60DD74B7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4B8" w14:textId="77777777" w:rsidR="005E1564" w:rsidRPr="00331E31" w:rsidRDefault="005E1564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Автомобильные дороги общего пользования; озел</w:t>
            </w:r>
            <w:r w:rsidRPr="00331E31">
              <w:rPr>
                <w:sz w:val="24"/>
              </w:rPr>
              <w:t>е</w:t>
            </w:r>
            <w:r w:rsidRPr="00331E31">
              <w:rPr>
                <w:sz w:val="24"/>
              </w:rPr>
              <w:t>ненные территории общего пользования; объекты бл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гоустройства</w:t>
            </w:r>
          </w:p>
        </w:tc>
        <w:tc>
          <w:tcPr>
            <w:tcW w:w="716" w:type="pct"/>
          </w:tcPr>
          <w:p w14:paraId="60DD74B9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0,8840</w:t>
            </w:r>
          </w:p>
        </w:tc>
        <w:tc>
          <w:tcPr>
            <w:tcW w:w="1212" w:type="pct"/>
          </w:tcPr>
          <w:p w14:paraId="60DD74BA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19а</w:t>
            </w:r>
          </w:p>
        </w:tc>
      </w:tr>
      <w:tr w:rsidR="005E1564" w:rsidRPr="00331E31" w14:paraId="60DD74C1" w14:textId="77777777" w:rsidTr="00331E31">
        <w:tc>
          <w:tcPr>
            <w:tcW w:w="643" w:type="pct"/>
          </w:tcPr>
          <w:p w14:paraId="60DD74BC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lastRenderedPageBreak/>
              <w:t>ЗУ 6</w:t>
            </w:r>
          </w:p>
        </w:tc>
        <w:tc>
          <w:tcPr>
            <w:tcW w:w="857" w:type="pct"/>
          </w:tcPr>
          <w:p w14:paraId="60DD74BD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4BE" w14:textId="77777777" w:rsidR="005E1564" w:rsidRPr="00331E31" w:rsidRDefault="005E1564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Автомобильные дороги общего пользования; озел</w:t>
            </w:r>
            <w:r w:rsidRPr="00331E31">
              <w:rPr>
                <w:sz w:val="24"/>
              </w:rPr>
              <w:t>е</w:t>
            </w:r>
            <w:r w:rsidRPr="00331E31">
              <w:rPr>
                <w:sz w:val="24"/>
              </w:rPr>
              <w:t>ненные территории общего пользования</w:t>
            </w:r>
          </w:p>
        </w:tc>
        <w:tc>
          <w:tcPr>
            <w:tcW w:w="716" w:type="pct"/>
          </w:tcPr>
          <w:p w14:paraId="60DD74BF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1,5830</w:t>
            </w:r>
          </w:p>
        </w:tc>
        <w:tc>
          <w:tcPr>
            <w:tcW w:w="1212" w:type="pct"/>
          </w:tcPr>
          <w:p w14:paraId="60DD74C0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31/1</w:t>
            </w:r>
          </w:p>
        </w:tc>
      </w:tr>
      <w:tr w:rsidR="005E1564" w:rsidRPr="00331E31" w14:paraId="60DD74C7" w14:textId="77777777" w:rsidTr="00331E31">
        <w:tc>
          <w:tcPr>
            <w:tcW w:w="643" w:type="pct"/>
          </w:tcPr>
          <w:p w14:paraId="60DD74C2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7</w:t>
            </w:r>
          </w:p>
        </w:tc>
        <w:tc>
          <w:tcPr>
            <w:tcW w:w="857" w:type="pct"/>
          </w:tcPr>
          <w:p w14:paraId="60DD74C3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4C4" w14:textId="77777777" w:rsidR="005E1564" w:rsidRPr="00331E31" w:rsidRDefault="005E1564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6" w:type="pct"/>
          </w:tcPr>
          <w:p w14:paraId="60DD74C5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0,1585</w:t>
            </w:r>
          </w:p>
        </w:tc>
        <w:tc>
          <w:tcPr>
            <w:tcW w:w="1212" w:type="pct"/>
          </w:tcPr>
          <w:p w14:paraId="60DD74C6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Гусин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бродское шоссе, 23/1</w:t>
            </w:r>
          </w:p>
        </w:tc>
      </w:tr>
      <w:tr w:rsidR="005E1564" w:rsidRPr="00331E31" w14:paraId="60DD74CD" w14:textId="77777777" w:rsidTr="00331E31">
        <w:trPr>
          <w:trHeight w:val="70"/>
        </w:trPr>
        <w:tc>
          <w:tcPr>
            <w:tcW w:w="643" w:type="pct"/>
          </w:tcPr>
          <w:p w14:paraId="60DD74C8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8</w:t>
            </w:r>
          </w:p>
        </w:tc>
        <w:tc>
          <w:tcPr>
            <w:tcW w:w="857" w:type="pct"/>
          </w:tcPr>
          <w:p w14:paraId="60DD74C9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4CA" w14:textId="77777777" w:rsidR="005E1564" w:rsidRPr="00331E31" w:rsidRDefault="005E1564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6" w:type="pct"/>
          </w:tcPr>
          <w:p w14:paraId="60DD74CB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0,3617</w:t>
            </w:r>
          </w:p>
        </w:tc>
        <w:tc>
          <w:tcPr>
            <w:tcW w:w="1212" w:type="pct"/>
          </w:tcPr>
          <w:p w14:paraId="60DD74CC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Гусин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бродское шоссе, 23</w:t>
            </w:r>
          </w:p>
        </w:tc>
      </w:tr>
      <w:tr w:rsidR="005E1564" w:rsidRPr="00331E31" w14:paraId="60DD74D3" w14:textId="77777777" w:rsidTr="00331E31">
        <w:tc>
          <w:tcPr>
            <w:tcW w:w="643" w:type="pct"/>
          </w:tcPr>
          <w:p w14:paraId="60DD74CE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9</w:t>
            </w:r>
          </w:p>
        </w:tc>
        <w:tc>
          <w:tcPr>
            <w:tcW w:w="857" w:type="pct"/>
          </w:tcPr>
          <w:p w14:paraId="60DD74CF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4D0" w14:textId="083B798C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Физкультурно-спортивные, оздоровительные объекты, в том числе спортивные комплексы, залы, катки, бассейны, фитнес-центры; физкультурно-спортивные, оздоровительные сооруж</w:t>
            </w:r>
            <w:r w:rsidRPr="00331E31">
              <w:rPr>
                <w:sz w:val="24"/>
              </w:rPr>
              <w:t>е</w:t>
            </w:r>
            <w:r w:rsidRPr="00331E31">
              <w:rPr>
                <w:sz w:val="24"/>
              </w:rPr>
              <w:t>ния открытого типа (те</w:t>
            </w:r>
            <w:r w:rsidRPr="00331E31">
              <w:rPr>
                <w:sz w:val="24"/>
              </w:rPr>
              <w:t>н</w:t>
            </w:r>
            <w:r w:rsidRPr="00331E31">
              <w:rPr>
                <w:sz w:val="24"/>
              </w:rPr>
              <w:t>нисные корты, хоккейные площадки, катки, и др.); спортивные площадки, площадки для занятий фи</w:t>
            </w:r>
            <w:r w:rsidRPr="00331E31">
              <w:rPr>
                <w:sz w:val="24"/>
              </w:rPr>
              <w:t>з</w:t>
            </w:r>
            <w:r w:rsidRPr="00331E31">
              <w:rPr>
                <w:sz w:val="24"/>
              </w:rPr>
              <w:t>культурой; площадки для игр детей</w:t>
            </w:r>
          </w:p>
        </w:tc>
        <w:tc>
          <w:tcPr>
            <w:tcW w:w="716" w:type="pct"/>
          </w:tcPr>
          <w:p w14:paraId="60DD74D1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0,4604</w:t>
            </w:r>
          </w:p>
        </w:tc>
        <w:tc>
          <w:tcPr>
            <w:tcW w:w="1212" w:type="pct"/>
          </w:tcPr>
          <w:p w14:paraId="60DD74D2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Гусин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бродское шоссе, 29/1</w:t>
            </w:r>
          </w:p>
        </w:tc>
      </w:tr>
      <w:tr w:rsidR="005E1564" w:rsidRPr="00331E31" w14:paraId="60DD74D9" w14:textId="77777777" w:rsidTr="00331E31">
        <w:tc>
          <w:tcPr>
            <w:tcW w:w="643" w:type="pct"/>
          </w:tcPr>
          <w:p w14:paraId="60DD74D4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10</w:t>
            </w:r>
          </w:p>
        </w:tc>
        <w:tc>
          <w:tcPr>
            <w:tcW w:w="857" w:type="pct"/>
          </w:tcPr>
          <w:p w14:paraId="60DD74D5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4D6" w14:textId="77777777" w:rsidR="005E1564" w:rsidRPr="00331E31" w:rsidRDefault="005E1564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6" w:type="pct"/>
          </w:tcPr>
          <w:p w14:paraId="60DD74D7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0,3251</w:t>
            </w:r>
          </w:p>
        </w:tc>
        <w:tc>
          <w:tcPr>
            <w:tcW w:w="1212" w:type="pct"/>
          </w:tcPr>
          <w:p w14:paraId="60DD74D8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19/1</w:t>
            </w:r>
          </w:p>
        </w:tc>
      </w:tr>
      <w:tr w:rsidR="005E1564" w:rsidRPr="00331E31" w14:paraId="60DD74DF" w14:textId="77777777" w:rsidTr="00331E31">
        <w:tc>
          <w:tcPr>
            <w:tcW w:w="643" w:type="pct"/>
          </w:tcPr>
          <w:p w14:paraId="60DD74DA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11</w:t>
            </w:r>
          </w:p>
        </w:tc>
        <w:tc>
          <w:tcPr>
            <w:tcW w:w="857" w:type="pct"/>
          </w:tcPr>
          <w:p w14:paraId="60DD74DB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4DC" w14:textId="77777777" w:rsidR="005E1564" w:rsidRPr="00331E31" w:rsidRDefault="005E1564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6" w:type="pct"/>
          </w:tcPr>
          <w:p w14:paraId="60DD74DD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0,0947</w:t>
            </w:r>
          </w:p>
        </w:tc>
        <w:tc>
          <w:tcPr>
            <w:tcW w:w="1212" w:type="pct"/>
          </w:tcPr>
          <w:p w14:paraId="60DD74DE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21</w:t>
            </w:r>
          </w:p>
        </w:tc>
      </w:tr>
      <w:tr w:rsidR="005E1564" w:rsidRPr="00331E31" w14:paraId="60DD74E5" w14:textId="77777777" w:rsidTr="00331E31">
        <w:tc>
          <w:tcPr>
            <w:tcW w:w="643" w:type="pct"/>
          </w:tcPr>
          <w:p w14:paraId="60DD74E0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12</w:t>
            </w:r>
          </w:p>
        </w:tc>
        <w:tc>
          <w:tcPr>
            <w:tcW w:w="857" w:type="pct"/>
          </w:tcPr>
          <w:p w14:paraId="60DD74E1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4E2" w14:textId="7EB45AFA" w:rsidR="005E1564" w:rsidRPr="00331E31" w:rsidRDefault="005E1564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Физкультурно-спортивные, оздоровительные объекты, в том числе спортивные комплексы, залы, катки, бассейны, фитнес-центры; физкультурно-спортивные, оздоровительные сооруж</w:t>
            </w:r>
            <w:r w:rsidRPr="00331E31">
              <w:rPr>
                <w:sz w:val="24"/>
              </w:rPr>
              <w:t>е</w:t>
            </w:r>
            <w:r w:rsidRPr="00331E31">
              <w:rPr>
                <w:sz w:val="24"/>
              </w:rPr>
              <w:t>ния открытого типа (те</w:t>
            </w:r>
            <w:r w:rsidRPr="00331E31">
              <w:rPr>
                <w:sz w:val="24"/>
              </w:rPr>
              <w:t>н</w:t>
            </w:r>
            <w:r w:rsidRPr="00331E31">
              <w:rPr>
                <w:sz w:val="24"/>
              </w:rPr>
              <w:t>нисные корты, хоккейные площадки, катки, и др.); спортивные площадки, площадки для занятий фи</w:t>
            </w:r>
            <w:r w:rsidRPr="00331E31">
              <w:rPr>
                <w:sz w:val="24"/>
              </w:rPr>
              <w:t>з</w:t>
            </w:r>
            <w:r w:rsidRPr="00331E31">
              <w:rPr>
                <w:sz w:val="24"/>
              </w:rPr>
              <w:t>культурой; площадки для игр детей</w:t>
            </w:r>
          </w:p>
        </w:tc>
        <w:tc>
          <w:tcPr>
            <w:tcW w:w="716" w:type="pct"/>
          </w:tcPr>
          <w:p w14:paraId="60DD74E3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0,2093</w:t>
            </w:r>
          </w:p>
        </w:tc>
        <w:tc>
          <w:tcPr>
            <w:tcW w:w="1212" w:type="pct"/>
          </w:tcPr>
          <w:p w14:paraId="60DD74E4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43</w:t>
            </w:r>
          </w:p>
        </w:tc>
      </w:tr>
      <w:tr w:rsidR="005E1564" w:rsidRPr="00331E31" w14:paraId="60DD74EB" w14:textId="77777777" w:rsidTr="00331E31">
        <w:tc>
          <w:tcPr>
            <w:tcW w:w="643" w:type="pct"/>
          </w:tcPr>
          <w:p w14:paraId="60DD74E6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lastRenderedPageBreak/>
              <w:t>ЗУ 13</w:t>
            </w:r>
          </w:p>
        </w:tc>
        <w:tc>
          <w:tcPr>
            <w:tcW w:w="857" w:type="pct"/>
          </w:tcPr>
          <w:p w14:paraId="60DD74E7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4E8" w14:textId="77777777" w:rsidR="005E1564" w:rsidRPr="00331E31" w:rsidRDefault="005E1564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6" w:type="pct"/>
          </w:tcPr>
          <w:p w14:paraId="60DD74E9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0,5429</w:t>
            </w:r>
          </w:p>
        </w:tc>
        <w:tc>
          <w:tcPr>
            <w:tcW w:w="1212" w:type="pct"/>
          </w:tcPr>
          <w:p w14:paraId="60DD74EA" w14:textId="656FD3CC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</w:t>
            </w:r>
            <w:r w:rsidR="00331E31">
              <w:rPr>
                <w:sz w:val="24"/>
              </w:rPr>
              <w:t xml:space="preserve"> </w:t>
            </w:r>
            <w:r w:rsidRPr="00331E31">
              <w:rPr>
                <w:sz w:val="24"/>
              </w:rPr>
              <w:t>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43</w:t>
            </w:r>
          </w:p>
        </w:tc>
      </w:tr>
      <w:tr w:rsidR="005E1564" w:rsidRPr="00331E31" w14:paraId="60DD74F1" w14:textId="77777777" w:rsidTr="00331E31">
        <w:tc>
          <w:tcPr>
            <w:tcW w:w="643" w:type="pct"/>
          </w:tcPr>
          <w:p w14:paraId="60DD74EC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14</w:t>
            </w:r>
          </w:p>
        </w:tc>
        <w:tc>
          <w:tcPr>
            <w:tcW w:w="857" w:type="pct"/>
          </w:tcPr>
          <w:p w14:paraId="60DD74ED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4EE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Автомобильные дороги общего пользования; озел</w:t>
            </w:r>
            <w:r w:rsidRPr="00331E31">
              <w:rPr>
                <w:sz w:val="24"/>
              </w:rPr>
              <w:t>е</w:t>
            </w:r>
            <w:r w:rsidRPr="00331E31">
              <w:rPr>
                <w:sz w:val="24"/>
              </w:rPr>
              <w:t>ненные территории общего пользования; объекты бл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гоустройства</w:t>
            </w:r>
          </w:p>
        </w:tc>
        <w:tc>
          <w:tcPr>
            <w:tcW w:w="716" w:type="pct"/>
          </w:tcPr>
          <w:p w14:paraId="60DD74EF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0,5959</w:t>
            </w:r>
          </w:p>
        </w:tc>
        <w:tc>
          <w:tcPr>
            <w:tcW w:w="1212" w:type="pct"/>
          </w:tcPr>
          <w:p w14:paraId="60DD74F0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23</w:t>
            </w:r>
          </w:p>
        </w:tc>
      </w:tr>
      <w:tr w:rsidR="005E1564" w:rsidRPr="00331E31" w14:paraId="60DD74F7" w14:textId="77777777" w:rsidTr="00331E31">
        <w:tc>
          <w:tcPr>
            <w:tcW w:w="643" w:type="pct"/>
          </w:tcPr>
          <w:p w14:paraId="60DD74F2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15</w:t>
            </w:r>
          </w:p>
        </w:tc>
        <w:tc>
          <w:tcPr>
            <w:tcW w:w="857" w:type="pct"/>
          </w:tcPr>
          <w:p w14:paraId="60DD74F3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4F4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Автостоянки; подземные автостоянки; механизир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ванные автостоянки; о</w:t>
            </w:r>
            <w:r w:rsidRPr="00331E31">
              <w:rPr>
                <w:sz w:val="24"/>
              </w:rPr>
              <w:t>т</w:t>
            </w:r>
            <w:r w:rsidRPr="00331E31">
              <w:rPr>
                <w:sz w:val="24"/>
              </w:rPr>
              <w:t>крытые площадки для ст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янки транспортных средств</w:t>
            </w:r>
          </w:p>
        </w:tc>
        <w:tc>
          <w:tcPr>
            <w:tcW w:w="716" w:type="pct"/>
          </w:tcPr>
          <w:p w14:paraId="60DD74F5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0,8387</w:t>
            </w:r>
          </w:p>
        </w:tc>
        <w:tc>
          <w:tcPr>
            <w:tcW w:w="1212" w:type="pct"/>
          </w:tcPr>
          <w:p w14:paraId="60DD74F6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19а</w:t>
            </w:r>
          </w:p>
        </w:tc>
      </w:tr>
      <w:tr w:rsidR="005E1564" w:rsidRPr="00331E31" w14:paraId="60DD74FD" w14:textId="77777777" w:rsidTr="00331E31">
        <w:tc>
          <w:tcPr>
            <w:tcW w:w="643" w:type="pct"/>
          </w:tcPr>
          <w:p w14:paraId="60DD74F8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16</w:t>
            </w:r>
          </w:p>
        </w:tc>
        <w:tc>
          <w:tcPr>
            <w:tcW w:w="857" w:type="pct"/>
            <w:tcBorders>
              <w:bottom w:val="single" w:sz="4" w:space="0" w:color="000000"/>
            </w:tcBorders>
          </w:tcPr>
          <w:p w14:paraId="60DD74F9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4FA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Автостоянки; подземные автостоянки; механизир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ванные автостоянки; о</w:t>
            </w:r>
            <w:r w:rsidRPr="00331E31">
              <w:rPr>
                <w:sz w:val="24"/>
              </w:rPr>
              <w:t>т</w:t>
            </w:r>
            <w:r w:rsidRPr="00331E31">
              <w:rPr>
                <w:sz w:val="24"/>
              </w:rPr>
              <w:t>крытые площадки для ст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янки транспортных средств</w:t>
            </w:r>
          </w:p>
        </w:tc>
        <w:tc>
          <w:tcPr>
            <w:tcW w:w="716" w:type="pct"/>
          </w:tcPr>
          <w:p w14:paraId="60DD74FB" w14:textId="77777777" w:rsidR="005E1564" w:rsidRPr="00331E31" w:rsidRDefault="005E1564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0,1110</w:t>
            </w:r>
          </w:p>
        </w:tc>
        <w:tc>
          <w:tcPr>
            <w:tcW w:w="1212" w:type="pct"/>
          </w:tcPr>
          <w:p w14:paraId="60DD74FC" w14:textId="77777777" w:rsidR="005E1564" w:rsidRPr="00331E31" w:rsidRDefault="005E1564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 xml:space="preserve">хина, 31а </w:t>
            </w:r>
          </w:p>
        </w:tc>
      </w:tr>
      <w:tr w:rsidR="00331E31" w:rsidRPr="00331E31" w14:paraId="2D9094A3" w14:textId="77777777" w:rsidTr="00331E31">
        <w:tc>
          <w:tcPr>
            <w:tcW w:w="643" w:type="pct"/>
            <w:tcBorders>
              <w:right w:val="nil"/>
            </w:tcBorders>
          </w:tcPr>
          <w:p w14:paraId="1E144193" w14:textId="77777777" w:rsidR="00331E31" w:rsidRPr="00331E31" w:rsidRDefault="00331E31" w:rsidP="00331E31">
            <w:pPr>
              <w:pStyle w:val="S8"/>
              <w:ind w:right="-3" w:firstLine="0"/>
              <w:jc w:val="center"/>
              <w:rPr>
                <w:sz w:val="24"/>
              </w:rPr>
            </w:pPr>
          </w:p>
        </w:tc>
        <w:tc>
          <w:tcPr>
            <w:tcW w:w="857" w:type="pct"/>
            <w:tcBorders>
              <w:left w:val="nil"/>
            </w:tcBorders>
          </w:tcPr>
          <w:p w14:paraId="0A245C9A" w14:textId="14FE162B" w:rsidR="00331E31" w:rsidRPr="00331E31" w:rsidRDefault="00331E31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rFonts w:eastAsia="Calibri"/>
                <w:sz w:val="24"/>
              </w:rPr>
              <w:t>Итого:</w:t>
            </w:r>
          </w:p>
        </w:tc>
        <w:tc>
          <w:tcPr>
            <w:tcW w:w="1572" w:type="pct"/>
          </w:tcPr>
          <w:p w14:paraId="30013C44" w14:textId="77777777" w:rsidR="00331E31" w:rsidRPr="00331E31" w:rsidRDefault="00331E31" w:rsidP="00331E31">
            <w:pPr>
              <w:pStyle w:val="S8"/>
              <w:ind w:right="-3" w:firstLine="0"/>
              <w:rPr>
                <w:sz w:val="24"/>
              </w:rPr>
            </w:pPr>
          </w:p>
        </w:tc>
        <w:tc>
          <w:tcPr>
            <w:tcW w:w="716" w:type="pct"/>
          </w:tcPr>
          <w:p w14:paraId="3A71B8A5" w14:textId="6EE23317" w:rsidR="00331E31" w:rsidRPr="00331E31" w:rsidRDefault="00331E31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7,6678</w:t>
            </w:r>
          </w:p>
        </w:tc>
        <w:tc>
          <w:tcPr>
            <w:tcW w:w="1212" w:type="pct"/>
          </w:tcPr>
          <w:p w14:paraId="37C577C5" w14:textId="09070F4A" w:rsidR="00331E31" w:rsidRPr="00331E31" w:rsidRDefault="00331E31" w:rsidP="00331E31">
            <w:pPr>
              <w:pStyle w:val="S8"/>
              <w:ind w:right="-3" w:firstLine="0"/>
              <w:rPr>
                <w:sz w:val="24"/>
              </w:rPr>
            </w:pPr>
          </w:p>
        </w:tc>
      </w:tr>
    </w:tbl>
    <w:p w14:paraId="64282961" w14:textId="77777777" w:rsidR="00331E31" w:rsidRPr="0075601C" w:rsidRDefault="00331E31" w:rsidP="00331E3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60DD7502" w14:textId="77777777" w:rsidR="003478AD" w:rsidRDefault="003478AD" w:rsidP="003478AD">
      <w:pPr>
        <w:ind w:firstLine="0"/>
        <w:rPr>
          <w:sz w:val="24"/>
          <w:szCs w:val="24"/>
        </w:rPr>
      </w:pPr>
    </w:p>
    <w:p w14:paraId="60DD7503" w14:textId="77777777" w:rsidR="00545004" w:rsidRDefault="00545004" w:rsidP="001D4A71">
      <w:pPr>
        <w:ind w:firstLine="0"/>
        <w:rPr>
          <w:color w:val="000000"/>
        </w:rPr>
      </w:pPr>
    </w:p>
    <w:p w14:paraId="60DD7504" w14:textId="77777777" w:rsidR="00D70ED3" w:rsidRDefault="00D70ED3" w:rsidP="001D4A71">
      <w:pPr>
        <w:ind w:firstLine="0"/>
        <w:rPr>
          <w:color w:val="000000"/>
        </w:rPr>
      </w:pPr>
    </w:p>
    <w:p w14:paraId="60DD7505" w14:textId="77777777" w:rsidR="00D70ED3" w:rsidRDefault="00D70ED3" w:rsidP="001D4A71">
      <w:pPr>
        <w:ind w:firstLine="0"/>
        <w:rPr>
          <w:color w:val="000000"/>
        </w:rPr>
      </w:pPr>
    </w:p>
    <w:p w14:paraId="60DD7506" w14:textId="77777777" w:rsidR="00D70ED3" w:rsidRDefault="00D70ED3" w:rsidP="001D4A71">
      <w:pPr>
        <w:ind w:firstLine="0"/>
        <w:rPr>
          <w:color w:val="000000"/>
        </w:rPr>
      </w:pPr>
    </w:p>
    <w:p w14:paraId="60DD7507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08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09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0A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0B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0C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0D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0E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0F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10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11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12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13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14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15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16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1F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20" w14:textId="77777777" w:rsidR="005E1564" w:rsidRDefault="005E1564" w:rsidP="00D70ED3">
      <w:pPr>
        <w:ind w:firstLine="0"/>
        <w:rPr>
          <w:sz w:val="24"/>
          <w:szCs w:val="24"/>
        </w:rPr>
      </w:pPr>
    </w:p>
    <w:p w14:paraId="60DD7537" w14:textId="77777777" w:rsidR="00D70ED3" w:rsidRDefault="00D70ED3" w:rsidP="001D4A71">
      <w:pPr>
        <w:ind w:firstLine="0"/>
        <w:rPr>
          <w:color w:val="000000"/>
        </w:rPr>
        <w:sectPr w:rsidR="00D70ED3" w:rsidSect="00331E31">
          <w:pgSz w:w="11907" w:h="16839" w:code="9"/>
          <w:pgMar w:top="1134" w:right="567" w:bottom="567" w:left="1418" w:header="567" w:footer="454" w:gutter="0"/>
          <w:pgNumType w:start="1"/>
          <w:cols w:space="708"/>
          <w:titlePg/>
          <w:docGrid w:linePitch="381"/>
        </w:sectPr>
      </w:pPr>
    </w:p>
    <w:p w14:paraId="60DD7538" w14:textId="0E4868F1" w:rsidR="00347C52" w:rsidRPr="00331E31" w:rsidRDefault="00347C52" w:rsidP="00331E31">
      <w:pPr>
        <w:ind w:left="6379" w:firstLine="0"/>
        <w:rPr>
          <w:sz w:val="24"/>
          <w:szCs w:val="26"/>
          <w:lang w:eastAsia="en-US"/>
        </w:rPr>
      </w:pPr>
      <w:r w:rsidRPr="00331E31">
        <w:rPr>
          <w:sz w:val="24"/>
          <w:szCs w:val="26"/>
          <w:lang w:eastAsia="en-US"/>
        </w:rPr>
        <w:lastRenderedPageBreak/>
        <w:t xml:space="preserve">Приложение 2 </w:t>
      </w:r>
    </w:p>
    <w:p w14:paraId="60DD7539" w14:textId="77777777" w:rsidR="00347C52" w:rsidRPr="00331E31" w:rsidRDefault="00347C52" w:rsidP="00331E31">
      <w:pPr>
        <w:ind w:left="6379" w:firstLine="0"/>
        <w:rPr>
          <w:sz w:val="24"/>
          <w:szCs w:val="26"/>
          <w:lang w:eastAsia="en-US"/>
        </w:rPr>
      </w:pPr>
      <w:r w:rsidRPr="00331E31">
        <w:rPr>
          <w:sz w:val="24"/>
          <w:szCs w:val="26"/>
          <w:lang w:eastAsia="en-US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331E31">
        <w:rPr>
          <w:sz w:val="24"/>
          <w:szCs w:val="26"/>
          <w:lang w:eastAsia="en-US"/>
        </w:rPr>
        <w:t>о</w:t>
      </w:r>
      <w:r w:rsidRPr="00331E31">
        <w:rPr>
          <w:sz w:val="24"/>
          <w:szCs w:val="26"/>
          <w:lang w:eastAsia="en-US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331E31">
        <w:rPr>
          <w:sz w:val="24"/>
          <w:szCs w:val="26"/>
          <w:lang w:eastAsia="en-US"/>
        </w:rPr>
        <w:t>р</w:t>
      </w:r>
      <w:r w:rsidRPr="00331E31">
        <w:rPr>
          <w:sz w:val="24"/>
          <w:szCs w:val="26"/>
          <w:lang w:eastAsia="en-US"/>
        </w:rPr>
        <w:t>риторий объектов культурного наследия, границ зон с особыми условиями использования терр</w:t>
      </w:r>
      <w:r w:rsidRPr="00331E31">
        <w:rPr>
          <w:sz w:val="24"/>
          <w:szCs w:val="26"/>
          <w:lang w:eastAsia="en-US"/>
        </w:rPr>
        <w:t>и</w:t>
      </w:r>
      <w:r w:rsidRPr="00331E31">
        <w:rPr>
          <w:sz w:val="24"/>
          <w:szCs w:val="26"/>
          <w:lang w:eastAsia="en-US"/>
        </w:rPr>
        <w:t>торий, границ зон действия пу</w:t>
      </w:r>
      <w:r w:rsidRPr="00331E31">
        <w:rPr>
          <w:sz w:val="24"/>
          <w:szCs w:val="26"/>
          <w:lang w:eastAsia="en-US"/>
        </w:rPr>
        <w:t>б</w:t>
      </w:r>
      <w:r w:rsidRPr="00331E31">
        <w:rPr>
          <w:sz w:val="24"/>
          <w:szCs w:val="26"/>
          <w:lang w:eastAsia="en-US"/>
        </w:rPr>
        <w:t>личных сервитутов</w:t>
      </w:r>
    </w:p>
    <w:p w14:paraId="60DD753A" w14:textId="77777777" w:rsidR="00347C52" w:rsidRPr="00331E31" w:rsidRDefault="00347C52" w:rsidP="00331E31">
      <w:pPr>
        <w:pStyle w:val="S8"/>
        <w:ind w:left="6379" w:right="-3" w:firstLine="0"/>
        <w:jc w:val="center"/>
        <w:rPr>
          <w:sz w:val="24"/>
          <w:szCs w:val="26"/>
        </w:rPr>
      </w:pPr>
    </w:p>
    <w:p w14:paraId="60DD753B" w14:textId="77777777" w:rsidR="00347C52" w:rsidRDefault="00347C52" w:rsidP="00347C52">
      <w:pPr>
        <w:pStyle w:val="S8"/>
        <w:ind w:right="-3" w:firstLine="0"/>
        <w:jc w:val="center"/>
        <w:rPr>
          <w:sz w:val="26"/>
          <w:szCs w:val="26"/>
        </w:rPr>
      </w:pPr>
    </w:p>
    <w:p w14:paraId="60DD753C" w14:textId="77777777" w:rsidR="00BB5C34" w:rsidRPr="00331E31" w:rsidRDefault="00BB5C34" w:rsidP="00331E31">
      <w:pPr>
        <w:pStyle w:val="S8"/>
        <w:ind w:right="-3" w:firstLine="0"/>
        <w:jc w:val="center"/>
        <w:rPr>
          <w:sz w:val="24"/>
          <w:szCs w:val="26"/>
        </w:rPr>
      </w:pPr>
      <w:r w:rsidRPr="00331E31">
        <w:rPr>
          <w:sz w:val="24"/>
          <w:szCs w:val="26"/>
        </w:rPr>
        <w:t>СВЕДЕНИЯ</w:t>
      </w:r>
    </w:p>
    <w:p w14:paraId="234DFBED" w14:textId="77777777" w:rsidR="00331E31" w:rsidRDefault="00BB5C34" w:rsidP="00331E31">
      <w:pPr>
        <w:pStyle w:val="S8"/>
        <w:ind w:right="-3" w:firstLine="0"/>
        <w:jc w:val="center"/>
        <w:rPr>
          <w:sz w:val="24"/>
          <w:szCs w:val="26"/>
        </w:rPr>
      </w:pPr>
      <w:r w:rsidRPr="00331E31">
        <w:rPr>
          <w:sz w:val="24"/>
          <w:szCs w:val="26"/>
        </w:rPr>
        <w:t xml:space="preserve">об образуемых земельных участках, которые после образования будут относиться </w:t>
      </w:r>
    </w:p>
    <w:p w14:paraId="60DD753D" w14:textId="01C668E6" w:rsidR="00BB5C34" w:rsidRDefault="00BB5C34" w:rsidP="00331E31">
      <w:pPr>
        <w:pStyle w:val="S8"/>
        <w:ind w:right="-3" w:firstLine="0"/>
        <w:jc w:val="center"/>
        <w:rPr>
          <w:sz w:val="24"/>
          <w:szCs w:val="26"/>
        </w:rPr>
      </w:pPr>
      <w:r w:rsidRPr="00331E31">
        <w:rPr>
          <w:sz w:val="24"/>
          <w:szCs w:val="26"/>
        </w:rPr>
        <w:t xml:space="preserve">к территориям общего пользования или имуществу общего пользования </w:t>
      </w:r>
    </w:p>
    <w:p w14:paraId="60DD753E" w14:textId="77777777" w:rsidR="00BB5C34" w:rsidRPr="00331E31" w:rsidRDefault="00BB5C34" w:rsidP="00BB5C34">
      <w:pPr>
        <w:pStyle w:val="S8"/>
        <w:ind w:right="-3" w:firstLine="0"/>
        <w:jc w:val="right"/>
        <w:rPr>
          <w:i/>
          <w:sz w:val="24"/>
          <w:szCs w:val="2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118"/>
        <w:gridCol w:w="1421"/>
        <w:gridCol w:w="2407"/>
      </w:tblGrid>
      <w:tr w:rsidR="00D70ED3" w:rsidRPr="00331E31" w14:paraId="60DD7547" w14:textId="77777777" w:rsidTr="00331E31">
        <w:tc>
          <w:tcPr>
            <w:tcW w:w="643" w:type="pct"/>
          </w:tcPr>
          <w:p w14:paraId="60DD753F" w14:textId="77777777" w:rsidR="00D70ED3" w:rsidRPr="00331E31" w:rsidRDefault="00D70ED3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31E31">
              <w:rPr>
                <w:sz w:val="24"/>
                <w:szCs w:val="26"/>
              </w:rPr>
              <w:t xml:space="preserve">Условный номер  </w:t>
            </w:r>
          </w:p>
          <w:p w14:paraId="60DD7540" w14:textId="77777777" w:rsidR="00D70ED3" w:rsidRPr="00331E31" w:rsidRDefault="00D70ED3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31E31">
              <w:rPr>
                <w:sz w:val="24"/>
                <w:szCs w:val="26"/>
              </w:rPr>
              <w:t>земельного участка на чертеже</w:t>
            </w:r>
          </w:p>
        </w:tc>
        <w:tc>
          <w:tcPr>
            <w:tcW w:w="857" w:type="pct"/>
          </w:tcPr>
          <w:p w14:paraId="413D2DE1" w14:textId="77777777" w:rsidR="00331E31" w:rsidRDefault="00D70ED3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31E31">
              <w:rPr>
                <w:sz w:val="24"/>
                <w:szCs w:val="26"/>
              </w:rPr>
              <w:t xml:space="preserve">Учетный </w:t>
            </w:r>
          </w:p>
          <w:p w14:paraId="60DD7541" w14:textId="6315F78A" w:rsidR="00D70ED3" w:rsidRPr="00331E31" w:rsidRDefault="00D70ED3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31E31">
              <w:rPr>
                <w:sz w:val="24"/>
                <w:szCs w:val="26"/>
              </w:rPr>
              <w:t xml:space="preserve">номер </w:t>
            </w:r>
          </w:p>
          <w:p w14:paraId="60DD7542" w14:textId="77777777" w:rsidR="00D70ED3" w:rsidRPr="00331E31" w:rsidRDefault="00D70ED3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31E31">
              <w:rPr>
                <w:sz w:val="24"/>
                <w:szCs w:val="26"/>
              </w:rPr>
              <w:t>кадастрового квартала</w:t>
            </w:r>
          </w:p>
        </w:tc>
        <w:tc>
          <w:tcPr>
            <w:tcW w:w="1571" w:type="pct"/>
          </w:tcPr>
          <w:p w14:paraId="229E06D6" w14:textId="77777777" w:rsidR="00331E31" w:rsidRDefault="00D70ED3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31E31">
              <w:rPr>
                <w:sz w:val="24"/>
                <w:szCs w:val="26"/>
              </w:rPr>
              <w:t xml:space="preserve">Вид разрешенного </w:t>
            </w:r>
          </w:p>
          <w:p w14:paraId="60DD7543" w14:textId="23790B6C" w:rsidR="00D70ED3" w:rsidRPr="00331E31" w:rsidRDefault="00D70ED3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31E31">
              <w:rPr>
                <w:sz w:val="24"/>
                <w:szCs w:val="26"/>
              </w:rPr>
              <w:t>использования образуемых земельных участков в соо</w:t>
            </w:r>
            <w:r w:rsidRPr="00331E31">
              <w:rPr>
                <w:sz w:val="24"/>
                <w:szCs w:val="26"/>
              </w:rPr>
              <w:t>т</w:t>
            </w:r>
            <w:r w:rsidRPr="00331E31">
              <w:rPr>
                <w:sz w:val="24"/>
                <w:szCs w:val="26"/>
              </w:rPr>
              <w:t>ветствии с проектом план</w:t>
            </w:r>
            <w:r w:rsidRPr="00331E31">
              <w:rPr>
                <w:sz w:val="24"/>
                <w:szCs w:val="26"/>
              </w:rPr>
              <w:t>и</w:t>
            </w:r>
            <w:r w:rsidRPr="00331E31">
              <w:rPr>
                <w:sz w:val="24"/>
                <w:szCs w:val="26"/>
              </w:rPr>
              <w:t>ровки территории</w:t>
            </w:r>
          </w:p>
        </w:tc>
        <w:tc>
          <w:tcPr>
            <w:tcW w:w="716" w:type="pct"/>
          </w:tcPr>
          <w:p w14:paraId="5BF6E49C" w14:textId="77777777" w:rsidR="00331E31" w:rsidRDefault="00D70ED3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31E31">
              <w:rPr>
                <w:sz w:val="24"/>
                <w:szCs w:val="26"/>
              </w:rPr>
              <w:t xml:space="preserve">Площадь земельного участка, </w:t>
            </w:r>
          </w:p>
          <w:p w14:paraId="60DD7544" w14:textId="29AD0CB7" w:rsidR="00D70ED3" w:rsidRPr="00331E31" w:rsidRDefault="00D70ED3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31E31">
              <w:rPr>
                <w:sz w:val="24"/>
                <w:szCs w:val="26"/>
              </w:rPr>
              <w:t>га</w:t>
            </w:r>
          </w:p>
        </w:tc>
        <w:tc>
          <w:tcPr>
            <w:tcW w:w="1213" w:type="pct"/>
          </w:tcPr>
          <w:p w14:paraId="60DD7545" w14:textId="77777777" w:rsidR="00D70ED3" w:rsidRPr="00331E31" w:rsidRDefault="00D70ED3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31E31">
              <w:rPr>
                <w:sz w:val="24"/>
                <w:szCs w:val="26"/>
              </w:rPr>
              <w:t xml:space="preserve">Адрес </w:t>
            </w:r>
          </w:p>
          <w:p w14:paraId="3496E1C3" w14:textId="77777777" w:rsidR="00331E31" w:rsidRDefault="00D70ED3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31E31">
              <w:rPr>
                <w:sz w:val="24"/>
                <w:szCs w:val="26"/>
              </w:rPr>
              <w:t xml:space="preserve">земельного </w:t>
            </w:r>
          </w:p>
          <w:p w14:paraId="60DD7546" w14:textId="1B5FBE73" w:rsidR="00D70ED3" w:rsidRPr="00331E31" w:rsidRDefault="00D70ED3" w:rsidP="00331E31">
            <w:pPr>
              <w:pStyle w:val="S8"/>
              <w:ind w:left="-57" w:right="-57" w:firstLine="0"/>
              <w:jc w:val="center"/>
              <w:rPr>
                <w:sz w:val="24"/>
                <w:szCs w:val="26"/>
              </w:rPr>
            </w:pPr>
            <w:r w:rsidRPr="00331E31">
              <w:rPr>
                <w:sz w:val="24"/>
                <w:szCs w:val="26"/>
              </w:rPr>
              <w:t>участка</w:t>
            </w:r>
          </w:p>
        </w:tc>
      </w:tr>
    </w:tbl>
    <w:p w14:paraId="60DD7548" w14:textId="77777777" w:rsidR="00D70ED3" w:rsidRPr="00331E31" w:rsidRDefault="00D70ED3" w:rsidP="00D70ED3">
      <w:pPr>
        <w:pStyle w:val="S8"/>
        <w:ind w:right="-3" w:firstLine="0"/>
        <w:jc w:val="right"/>
        <w:rPr>
          <w:sz w:val="2"/>
          <w:szCs w:val="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120"/>
        <w:gridCol w:w="1419"/>
        <w:gridCol w:w="2407"/>
      </w:tblGrid>
      <w:tr w:rsidR="00D70ED3" w:rsidRPr="00331E31" w14:paraId="60DD754E" w14:textId="77777777" w:rsidTr="00331E31">
        <w:trPr>
          <w:tblHeader/>
        </w:trPr>
        <w:tc>
          <w:tcPr>
            <w:tcW w:w="643" w:type="pct"/>
          </w:tcPr>
          <w:p w14:paraId="60DD7549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1</w:t>
            </w:r>
          </w:p>
        </w:tc>
        <w:tc>
          <w:tcPr>
            <w:tcW w:w="857" w:type="pct"/>
          </w:tcPr>
          <w:p w14:paraId="60DD754A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2</w:t>
            </w:r>
          </w:p>
        </w:tc>
        <w:tc>
          <w:tcPr>
            <w:tcW w:w="1572" w:type="pct"/>
          </w:tcPr>
          <w:p w14:paraId="60DD754B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  <w:lang w:val="en-US"/>
              </w:rPr>
            </w:pPr>
            <w:r w:rsidRPr="00331E31">
              <w:rPr>
                <w:sz w:val="24"/>
                <w:lang w:val="en-US"/>
              </w:rPr>
              <w:t>3</w:t>
            </w:r>
          </w:p>
        </w:tc>
        <w:tc>
          <w:tcPr>
            <w:tcW w:w="715" w:type="pct"/>
          </w:tcPr>
          <w:p w14:paraId="60DD754C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  <w:lang w:val="en-US"/>
              </w:rPr>
            </w:pPr>
            <w:r w:rsidRPr="00331E31">
              <w:rPr>
                <w:sz w:val="24"/>
                <w:lang w:val="en-US"/>
              </w:rPr>
              <w:t>4</w:t>
            </w:r>
          </w:p>
        </w:tc>
        <w:tc>
          <w:tcPr>
            <w:tcW w:w="1213" w:type="pct"/>
          </w:tcPr>
          <w:p w14:paraId="60DD754D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5</w:t>
            </w:r>
          </w:p>
        </w:tc>
      </w:tr>
      <w:tr w:rsidR="00D70ED3" w:rsidRPr="00331E31" w14:paraId="60DD7554" w14:textId="77777777" w:rsidTr="00331E31">
        <w:trPr>
          <w:trHeight w:val="472"/>
        </w:trPr>
        <w:tc>
          <w:tcPr>
            <w:tcW w:w="643" w:type="pct"/>
          </w:tcPr>
          <w:p w14:paraId="60DD754F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2</w:t>
            </w:r>
          </w:p>
        </w:tc>
        <w:tc>
          <w:tcPr>
            <w:tcW w:w="857" w:type="pct"/>
          </w:tcPr>
          <w:p w14:paraId="60DD7550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54:35:014925</w:t>
            </w:r>
          </w:p>
        </w:tc>
        <w:tc>
          <w:tcPr>
            <w:tcW w:w="1572" w:type="pct"/>
          </w:tcPr>
          <w:p w14:paraId="60DD7551" w14:textId="77777777" w:rsidR="00D70ED3" w:rsidRPr="00331E31" w:rsidRDefault="00D70ED3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5" w:type="pct"/>
          </w:tcPr>
          <w:p w14:paraId="60DD7552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0,2747</w:t>
            </w:r>
          </w:p>
        </w:tc>
        <w:tc>
          <w:tcPr>
            <w:tcW w:w="1213" w:type="pct"/>
          </w:tcPr>
          <w:p w14:paraId="60DD7553" w14:textId="77777777" w:rsidR="00D70ED3" w:rsidRPr="00331E31" w:rsidRDefault="00D70ED3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Доват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ра, 35/1</w:t>
            </w:r>
          </w:p>
        </w:tc>
      </w:tr>
      <w:tr w:rsidR="00D70ED3" w:rsidRPr="00331E31" w14:paraId="60DD755A" w14:textId="77777777" w:rsidTr="00331E31">
        <w:tc>
          <w:tcPr>
            <w:tcW w:w="643" w:type="pct"/>
          </w:tcPr>
          <w:p w14:paraId="60DD7555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3</w:t>
            </w:r>
          </w:p>
        </w:tc>
        <w:tc>
          <w:tcPr>
            <w:tcW w:w="857" w:type="pct"/>
          </w:tcPr>
          <w:p w14:paraId="60DD7556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54:35:014925</w:t>
            </w:r>
          </w:p>
        </w:tc>
        <w:tc>
          <w:tcPr>
            <w:tcW w:w="1572" w:type="pct"/>
          </w:tcPr>
          <w:p w14:paraId="60DD7557" w14:textId="77777777" w:rsidR="00D70ED3" w:rsidRPr="00331E31" w:rsidRDefault="00D70ED3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5" w:type="pct"/>
          </w:tcPr>
          <w:p w14:paraId="60DD7558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0,1818</w:t>
            </w:r>
          </w:p>
        </w:tc>
        <w:tc>
          <w:tcPr>
            <w:tcW w:w="1213" w:type="pct"/>
          </w:tcPr>
          <w:p w14:paraId="60DD7559" w14:textId="77777777" w:rsidR="00D70ED3" w:rsidRPr="00331E31" w:rsidRDefault="00D70ED3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Гусин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бродское шоссе, 13</w:t>
            </w:r>
          </w:p>
        </w:tc>
      </w:tr>
      <w:tr w:rsidR="00D70ED3" w:rsidRPr="00331E31" w14:paraId="60DD7560" w14:textId="77777777" w:rsidTr="00331E31">
        <w:tc>
          <w:tcPr>
            <w:tcW w:w="643" w:type="pct"/>
          </w:tcPr>
          <w:p w14:paraId="60DD755B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4</w:t>
            </w:r>
          </w:p>
        </w:tc>
        <w:tc>
          <w:tcPr>
            <w:tcW w:w="857" w:type="pct"/>
          </w:tcPr>
          <w:p w14:paraId="60DD755C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54:35:014925</w:t>
            </w:r>
          </w:p>
        </w:tc>
        <w:tc>
          <w:tcPr>
            <w:tcW w:w="1572" w:type="pct"/>
          </w:tcPr>
          <w:p w14:paraId="60DD755D" w14:textId="77777777" w:rsidR="00D70ED3" w:rsidRPr="00331E31" w:rsidRDefault="00D70ED3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5" w:type="pct"/>
          </w:tcPr>
          <w:p w14:paraId="60DD755E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0,1847</w:t>
            </w:r>
          </w:p>
        </w:tc>
        <w:tc>
          <w:tcPr>
            <w:tcW w:w="1213" w:type="pct"/>
          </w:tcPr>
          <w:p w14:paraId="60DD755F" w14:textId="77777777" w:rsidR="00D70ED3" w:rsidRPr="00331E31" w:rsidRDefault="00D70ED3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Гусин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бродское шоссе, 27/1</w:t>
            </w:r>
          </w:p>
        </w:tc>
      </w:tr>
      <w:tr w:rsidR="00D70ED3" w:rsidRPr="00331E31" w14:paraId="60DD7566" w14:textId="77777777" w:rsidTr="00331E31">
        <w:tc>
          <w:tcPr>
            <w:tcW w:w="643" w:type="pct"/>
          </w:tcPr>
          <w:p w14:paraId="60DD7561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5</w:t>
            </w:r>
          </w:p>
        </w:tc>
        <w:tc>
          <w:tcPr>
            <w:tcW w:w="857" w:type="pct"/>
          </w:tcPr>
          <w:p w14:paraId="60DD7562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563" w14:textId="77777777" w:rsidR="00D70ED3" w:rsidRPr="00331E31" w:rsidRDefault="00D70ED3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Автомобильные дороги общего пользования; озел</w:t>
            </w:r>
            <w:r w:rsidRPr="00331E31">
              <w:rPr>
                <w:sz w:val="24"/>
              </w:rPr>
              <w:t>е</w:t>
            </w:r>
            <w:r w:rsidRPr="00331E31">
              <w:rPr>
                <w:sz w:val="24"/>
              </w:rPr>
              <w:t>ненные территории общего пользования; объекты бл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гоустройства</w:t>
            </w:r>
          </w:p>
        </w:tc>
        <w:tc>
          <w:tcPr>
            <w:tcW w:w="715" w:type="pct"/>
          </w:tcPr>
          <w:p w14:paraId="60DD7564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0,88</w:t>
            </w:r>
            <w:r w:rsidR="00976616" w:rsidRPr="00331E31">
              <w:rPr>
                <w:sz w:val="24"/>
              </w:rPr>
              <w:t>40</w:t>
            </w:r>
          </w:p>
        </w:tc>
        <w:tc>
          <w:tcPr>
            <w:tcW w:w="1213" w:type="pct"/>
          </w:tcPr>
          <w:p w14:paraId="60DD7565" w14:textId="77777777" w:rsidR="00D70ED3" w:rsidRPr="00331E31" w:rsidRDefault="00D70ED3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19а</w:t>
            </w:r>
          </w:p>
        </w:tc>
      </w:tr>
      <w:tr w:rsidR="00D70ED3" w:rsidRPr="00331E31" w14:paraId="60DD756C" w14:textId="77777777" w:rsidTr="00331E31">
        <w:tc>
          <w:tcPr>
            <w:tcW w:w="643" w:type="pct"/>
          </w:tcPr>
          <w:p w14:paraId="60DD7567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6</w:t>
            </w:r>
          </w:p>
        </w:tc>
        <w:tc>
          <w:tcPr>
            <w:tcW w:w="857" w:type="pct"/>
          </w:tcPr>
          <w:p w14:paraId="60DD7568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569" w14:textId="77777777" w:rsidR="00D70ED3" w:rsidRPr="00331E31" w:rsidRDefault="00D70ED3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Автомобильные дороги общего пользования; озел</w:t>
            </w:r>
            <w:r w:rsidRPr="00331E31">
              <w:rPr>
                <w:sz w:val="24"/>
              </w:rPr>
              <w:t>е</w:t>
            </w:r>
            <w:r w:rsidRPr="00331E31">
              <w:rPr>
                <w:sz w:val="24"/>
              </w:rPr>
              <w:t xml:space="preserve">ненные территории общего </w:t>
            </w:r>
            <w:r w:rsidRPr="00331E31">
              <w:rPr>
                <w:sz w:val="24"/>
              </w:rPr>
              <w:lastRenderedPageBreak/>
              <w:t>пользования</w:t>
            </w:r>
          </w:p>
        </w:tc>
        <w:tc>
          <w:tcPr>
            <w:tcW w:w="715" w:type="pct"/>
          </w:tcPr>
          <w:p w14:paraId="60DD756A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lastRenderedPageBreak/>
              <w:t>1,58</w:t>
            </w:r>
            <w:r w:rsidR="00976616" w:rsidRPr="00331E31">
              <w:rPr>
                <w:sz w:val="24"/>
              </w:rPr>
              <w:t>30</w:t>
            </w:r>
          </w:p>
        </w:tc>
        <w:tc>
          <w:tcPr>
            <w:tcW w:w="1213" w:type="pct"/>
          </w:tcPr>
          <w:p w14:paraId="60DD756B" w14:textId="77777777" w:rsidR="00D70ED3" w:rsidRPr="00331E31" w:rsidRDefault="00D70ED3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lastRenderedPageBreak/>
              <w:t>сибирск, ул. 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31/1</w:t>
            </w:r>
          </w:p>
        </w:tc>
      </w:tr>
      <w:tr w:rsidR="00D70ED3" w:rsidRPr="00331E31" w14:paraId="60DD7572" w14:textId="77777777" w:rsidTr="00331E31">
        <w:tc>
          <w:tcPr>
            <w:tcW w:w="643" w:type="pct"/>
          </w:tcPr>
          <w:p w14:paraId="60DD756D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lastRenderedPageBreak/>
              <w:t>ЗУ 7</w:t>
            </w:r>
          </w:p>
        </w:tc>
        <w:tc>
          <w:tcPr>
            <w:tcW w:w="857" w:type="pct"/>
          </w:tcPr>
          <w:p w14:paraId="60DD756E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56F" w14:textId="77777777" w:rsidR="00D70ED3" w:rsidRPr="00331E31" w:rsidRDefault="00D70ED3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5" w:type="pct"/>
          </w:tcPr>
          <w:p w14:paraId="60DD7570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0,1585</w:t>
            </w:r>
          </w:p>
        </w:tc>
        <w:tc>
          <w:tcPr>
            <w:tcW w:w="1213" w:type="pct"/>
          </w:tcPr>
          <w:p w14:paraId="60DD7571" w14:textId="77777777" w:rsidR="00D70ED3" w:rsidRPr="00331E31" w:rsidRDefault="00D70ED3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Гусин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бродское шоссе, 23/1</w:t>
            </w:r>
          </w:p>
        </w:tc>
      </w:tr>
      <w:tr w:rsidR="00D70ED3" w:rsidRPr="00331E31" w14:paraId="60DD7578" w14:textId="77777777" w:rsidTr="00331E31">
        <w:trPr>
          <w:trHeight w:val="70"/>
        </w:trPr>
        <w:tc>
          <w:tcPr>
            <w:tcW w:w="643" w:type="pct"/>
          </w:tcPr>
          <w:p w14:paraId="60DD7573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8</w:t>
            </w:r>
          </w:p>
        </w:tc>
        <w:tc>
          <w:tcPr>
            <w:tcW w:w="857" w:type="pct"/>
          </w:tcPr>
          <w:p w14:paraId="60DD7574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575" w14:textId="77777777" w:rsidR="00D70ED3" w:rsidRPr="00331E31" w:rsidRDefault="00D70ED3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5" w:type="pct"/>
          </w:tcPr>
          <w:p w14:paraId="60DD7576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0,3617</w:t>
            </w:r>
          </w:p>
        </w:tc>
        <w:tc>
          <w:tcPr>
            <w:tcW w:w="1213" w:type="pct"/>
          </w:tcPr>
          <w:p w14:paraId="60DD7577" w14:textId="77777777" w:rsidR="00D70ED3" w:rsidRPr="00331E31" w:rsidRDefault="00D70ED3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Гусин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бродское шоссе, 23</w:t>
            </w:r>
          </w:p>
        </w:tc>
      </w:tr>
      <w:tr w:rsidR="00D70ED3" w:rsidRPr="00331E31" w14:paraId="60DD757E" w14:textId="77777777" w:rsidTr="00331E31">
        <w:tc>
          <w:tcPr>
            <w:tcW w:w="643" w:type="pct"/>
          </w:tcPr>
          <w:p w14:paraId="60DD7579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10</w:t>
            </w:r>
          </w:p>
        </w:tc>
        <w:tc>
          <w:tcPr>
            <w:tcW w:w="857" w:type="pct"/>
          </w:tcPr>
          <w:p w14:paraId="60DD757A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57B" w14:textId="77777777" w:rsidR="00D70ED3" w:rsidRPr="00331E31" w:rsidRDefault="00D70ED3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5" w:type="pct"/>
          </w:tcPr>
          <w:p w14:paraId="60DD757C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0,3251</w:t>
            </w:r>
          </w:p>
        </w:tc>
        <w:tc>
          <w:tcPr>
            <w:tcW w:w="1213" w:type="pct"/>
          </w:tcPr>
          <w:p w14:paraId="60DD757D" w14:textId="77777777" w:rsidR="00D70ED3" w:rsidRPr="00331E31" w:rsidRDefault="00D70ED3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19/1</w:t>
            </w:r>
          </w:p>
        </w:tc>
      </w:tr>
      <w:tr w:rsidR="00D70ED3" w:rsidRPr="00331E31" w14:paraId="60DD7584" w14:textId="77777777" w:rsidTr="00331E31">
        <w:tc>
          <w:tcPr>
            <w:tcW w:w="643" w:type="pct"/>
          </w:tcPr>
          <w:p w14:paraId="60DD757F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11</w:t>
            </w:r>
          </w:p>
        </w:tc>
        <w:tc>
          <w:tcPr>
            <w:tcW w:w="857" w:type="pct"/>
          </w:tcPr>
          <w:p w14:paraId="60DD7580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581" w14:textId="77777777" w:rsidR="00D70ED3" w:rsidRPr="00331E31" w:rsidRDefault="00D70ED3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5" w:type="pct"/>
          </w:tcPr>
          <w:p w14:paraId="60DD7582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0,0947</w:t>
            </w:r>
          </w:p>
        </w:tc>
        <w:tc>
          <w:tcPr>
            <w:tcW w:w="1213" w:type="pct"/>
          </w:tcPr>
          <w:p w14:paraId="60DD7583" w14:textId="77777777" w:rsidR="00D70ED3" w:rsidRPr="00331E31" w:rsidRDefault="00D70ED3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21</w:t>
            </w:r>
          </w:p>
        </w:tc>
      </w:tr>
      <w:tr w:rsidR="00D70ED3" w:rsidRPr="00331E31" w14:paraId="60DD758A" w14:textId="77777777" w:rsidTr="00331E31">
        <w:tc>
          <w:tcPr>
            <w:tcW w:w="643" w:type="pct"/>
          </w:tcPr>
          <w:p w14:paraId="60DD7585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13</w:t>
            </w:r>
          </w:p>
        </w:tc>
        <w:tc>
          <w:tcPr>
            <w:tcW w:w="857" w:type="pct"/>
          </w:tcPr>
          <w:p w14:paraId="60DD7586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bCs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587" w14:textId="77777777" w:rsidR="00D70ED3" w:rsidRPr="00331E31" w:rsidRDefault="00D70ED3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sz w:val="24"/>
              </w:rPr>
              <w:t>Озелененные территории общего пользования; об</w:t>
            </w:r>
            <w:r w:rsidRPr="00331E31">
              <w:rPr>
                <w:sz w:val="24"/>
              </w:rPr>
              <w:t>ъ</w:t>
            </w:r>
            <w:r w:rsidRPr="00331E31">
              <w:rPr>
                <w:sz w:val="24"/>
              </w:rPr>
              <w:t>екты благоустройства</w:t>
            </w:r>
          </w:p>
        </w:tc>
        <w:tc>
          <w:tcPr>
            <w:tcW w:w="715" w:type="pct"/>
          </w:tcPr>
          <w:p w14:paraId="60DD7588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0,5429</w:t>
            </w:r>
          </w:p>
        </w:tc>
        <w:tc>
          <w:tcPr>
            <w:tcW w:w="1213" w:type="pct"/>
          </w:tcPr>
          <w:p w14:paraId="60DD7589" w14:textId="6645835E" w:rsidR="00D70ED3" w:rsidRPr="00331E31" w:rsidRDefault="00D70ED3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</w:t>
            </w:r>
            <w:r w:rsidR="00331E31">
              <w:rPr>
                <w:sz w:val="24"/>
              </w:rPr>
              <w:t xml:space="preserve"> </w:t>
            </w:r>
            <w:r w:rsidRPr="00331E31">
              <w:rPr>
                <w:sz w:val="24"/>
              </w:rPr>
              <w:t>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43</w:t>
            </w:r>
          </w:p>
        </w:tc>
      </w:tr>
      <w:tr w:rsidR="00D70ED3" w:rsidRPr="00331E31" w14:paraId="60DD7590" w14:textId="77777777" w:rsidTr="00331E31">
        <w:tc>
          <w:tcPr>
            <w:tcW w:w="643" w:type="pct"/>
          </w:tcPr>
          <w:p w14:paraId="60DD758B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ЗУ 14</w:t>
            </w:r>
          </w:p>
        </w:tc>
        <w:tc>
          <w:tcPr>
            <w:tcW w:w="857" w:type="pct"/>
            <w:tcBorders>
              <w:bottom w:val="single" w:sz="4" w:space="0" w:color="000000"/>
            </w:tcBorders>
          </w:tcPr>
          <w:p w14:paraId="60DD758C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331E31">
              <w:rPr>
                <w:rFonts w:eastAsia="Calibri"/>
                <w:sz w:val="24"/>
              </w:rPr>
              <w:t>54:35:014920</w:t>
            </w:r>
          </w:p>
        </w:tc>
        <w:tc>
          <w:tcPr>
            <w:tcW w:w="1572" w:type="pct"/>
          </w:tcPr>
          <w:p w14:paraId="60DD758D" w14:textId="77777777" w:rsidR="00D70ED3" w:rsidRPr="00331E31" w:rsidRDefault="00D70ED3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Автомобильные дороги общего пользования; озел</w:t>
            </w:r>
            <w:r w:rsidRPr="00331E31">
              <w:rPr>
                <w:sz w:val="24"/>
              </w:rPr>
              <w:t>е</w:t>
            </w:r>
            <w:r w:rsidRPr="00331E31">
              <w:rPr>
                <w:sz w:val="24"/>
              </w:rPr>
              <w:t>ненные территории общего пользования; объекты бл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гоустройства</w:t>
            </w:r>
          </w:p>
        </w:tc>
        <w:tc>
          <w:tcPr>
            <w:tcW w:w="715" w:type="pct"/>
          </w:tcPr>
          <w:p w14:paraId="60DD758E" w14:textId="77777777" w:rsidR="00D70ED3" w:rsidRPr="00331E31" w:rsidRDefault="00D70ED3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0,5959</w:t>
            </w:r>
          </w:p>
        </w:tc>
        <w:tc>
          <w:tcPr>
            <w:tcW w:w="1213" w:type="pct"/>
          </w:tcPr>
          <w:p w14:paraId="60DD758F" w14:textId="77777777" w:rsidR="00D70ED3" w:rsidRPr="00331E31" w:rsidRDefault="00D70ED3" w:rsidP="00331E31">
            <w:pPr>
              <w:pStyle w:val="S8"/>
              <w:ind w:right="-3" w:firstLine="0"/>
              <w:rPr>
                <w:sz w:val="24"/>
              </w:rPr>
            </w:pPr>
            <w:r w:rsidRPr="00331E31">
              <w:rPr>
                <w:sz w:val="24"/>
              </w:rPr>
              <w:t>Российская Федер</w:t>
            </w:r>
            <w:r w:rsidRPr="00331E31">
              <w:rPr>
                <w:sz w:val="24"/>
              </w:rPr>
              <w:t>а</w:t>
            </w:r>
            <w:r w:rsidRPr="00331E31">
              <w:rPr>
                <w:sz w:val="24"/>
              </w:rPr>
              <w:t>ция, Новосибирская область, город Нов</w:t>
            </w:r>
            <w:r w:rsidRPr="00331E31">
              <w:rPr>
                <w:sz w:val="24"/>
              </w:rPr>
              <w:t>о</w:t>
            </w:r>
            <w:r w:rsidRPr="00331E31">
              <w:rPr>
                <w:sz w:val="24"/>
              </w:rPr>
              <w:t>сибирск, ул. Толб</w:t>
            </w:r>
            <w:r w:rsidRPr="00331E31">
              <w:rPr>
                <w:sz w:val="24"/>
              </w:rPr>
              <w:t>у</w:t>
            </w:r>
            <w:r w:rsidRPr="00331E31">
              <w:rPr>
                <w:sz w:val="24"/>
              </w:rPr>
              <w:t>хина, 23</w:t>
            </w:r>
          </w:p>
        </w:tc>
      </w:tr>
      <w:tr w:rsidR="00331E31" w:rsidRPr="00331E31" w14:paraId="41DD092E" w14:textId="77777777" w:rsidTr="00331E31">
        <w:tc>
          <w:tcPr>
            <w:tcW w:w="643" w:type="pct"/>
            <w:tcBorders>
              <w:right w:val="nil"/>
            </w:tcBorders>
          </w:tcPr>
          <w:p w14:paraId="07D590B6" w14:textId="77777777" w:rsidR="00331E31" w:rsidRPr="00331E31" w:rsidRDefault="00331E31" w:rsidP="00331E31">
            <w:pPr>
              <w:pStyle w:val="S8"/>
              <w:ind w:right="-3" w:firstLine="0"/>
              <w:jc w:val="center"/>
              <w:rPr>
                <w:sz w:val="24"/>
              </w:rPr>
            </w:pPr>
          </w:p>
        </w:tc>
        <w:tc>
          <w:tcPr>
            <w:tcW w:w="857" w:type="pct"/>
            <w:tcBorders>
              <w:left w:val="nil"/>
            </w:tcBorders>
          </w:tcPr>
          <w:p w14:paraId="271D3E81" w14:textId="6EAD9885" w:rsidR="00331E31" w:rsidRPr="00331E31" w:rsidRDefault="00331E31" w:rsidP="00331E31">
            <w:pPr>
              <w:pStyle w:val="S8"/>
              <w:ind w:right="-3" w:firstLine="0"/>
              <w:rPr>
                <w:rFonts w:eastAsia="Calibri"/>
                <w:sz w:val="24"/>
              </w:rPr>
            </w:pPr>
            <w:r w:rsidRPr="00331E31">
              <w:rPr>
                <w:rFonts w:eastAsia="Calibri"/>
                <w:sz w:val="24"/>
              </w:rPr>
              <w:t>Итого:</w:t>
            </w:r>
          </w:p>
        </w:tc>
        <w:tc>
          <w:tcPr>
            <w:tcW w:w="1572" w:type="pct"/>
          </w:tcPr>
          <w:p w14:paraId="27F3B108" w14:textId="77777777" w:rsidR="00331E31" w:rsidRPr="00331E31" w:rsidRDefault="00331E31" w:rsidP="00331E31">
            <w:pPr>
              <w:pStyle w:val="S8"/>
              <w:ind w:right="-3" w:firstLine="0"/>
              <w:rPr>
                <w:sz w:val="24"/>
              </w:rPr>
            </w:pPr>
          </w:p>
        </w:tc>
        <w:tc>
          <w:tcPr>
            <w:tcW w:w="715" w:type="pct"/>
          </w:tcPr>
          <w:p w14:paraId="4ADB5566" w14:textId="526D2321" w:rsidR="00331E31" w:rsidRPr="00331E31" w:rsidRDefault="00331E31" w:rsidP="00331E31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331E31">
              <w:rPr>
                <w:sz w:val="24"/>
              </w:rPr>
              <w:t>5,187</w:t>
            </w:r>
          </w:p>
        </w:tc>
        <w:tc>
          <w:tcPr>
            <w:tcW w:w="1213" w:type="pct"/>
          </w:tcPr>
          <w:p w14:paraId="5B680D8F" w14:textId="185A11E4" w:rsidR="00331E31" w:rsidRPr="00331E31" w:rsidRDefault="00331E31" w:rsidP="00331E31">
            <w:pPr>
              <w:pStyle w:val="S8"/>
              <w:ind w:right="-3" w:firstLine="0"/>
              <w:rPr>
                <w:sz w:val="24"/>
              </w:rPr>
            </w:pPr>
          </w:p>
        </w:tc>
      </w:tr>
    </w:tbl>
    <w:p w14:paraId="7FFA1DE7" w14:textId="77777777" w:rsidR="00331E31" w:rsidRPr="0075601C" w:rsidRDefault="00331E31" w:rsidP="00331E3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60DD7598" w14:textId="77777777" w:rsidR="00D70ED3" w:rsidRDefault="00D70ED3" w:rsidP="00D70ED3">
      <w:pPr>
        <w:ind w:firstLine="0"/>
        <w:rPr>
          <w:sz w:val="24"/>
          <w:szCs w:val="24"/>
        </w:rPr>
      </w:pPr>
    </w:p>
    <w:p w14:paraId="60DD7599" w14:textId="77777777" w:rsidR="00D70ED3" w:rsidRDefault="00D70ED3" w:rsidP="00D70ED3">
      <w:pPr>
        <w:ind w:firstLine="0"/>
        <w:rPr>
          <w:sz w:val="24"/>
          <w:szCs w:val="24"/>
        </w:rPr>
      </w:pPr>
    </w:p>
    <w:p w14:paraId="60DD759A" w14:textId="77777777" w:rsidR="00D70ED3" w:rsidRDefault="00D70ED3" w:rsidP="00D70ED3">
      <w:pPr>
        <w:ind w:firstLine="0"/>
        <w:rPr>
          <w:sz w:val="24"/>
          <w:szCs w:val="24"/>
        </w:rPr>
      </w:pPr>
    </w:p>
    <w:sectPr w:rsidR="00D70ED3" w:rsidSect="006D079C">
      <w:pgSz w:w="11907" w:h="16839" w:code="9"/>
      <w:pgMar w:top="1134" w:right="567" w:bottom="709" w:left="1418" w:header="567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DD75CC" w14:textId="77777777" w:rsidR="00350174" w:rsidRDefault="00350174" w:rsidP="007B56B1">
      <w:r>
        <w:separator/>
      </w:r>
    </w:p>
    <w:p w14:paraId="60DD75CD" w14:textId="77777777" w:rsidR="00350174" w:rsidRDefault="00350174"/>
  </w:endnote>
  <w:endnote w:type="continuationSeparator" w:id="0">
    <w:p w14:paraId="60DD75CE" w14:textId="77777777" w:rsidR="00350174" w:rsidRDefault="00350174" w:rsidP="007B56B1">
      <w:r>
        <w:continuationSeparator/>
      </w:r>
    </w:p>
    <w:p w14:paraId="60DD75CF" w14:textId="77777777" w:rsidR="00350174" w:rsidRDefault="003501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DD75C8" w14:textId="77777777" w:rsidR="00350174" w:rsidRDefault="00350174" w:rsidP="007B56B1">
      <w:r>
        <w:separator/>
      </w:r>
    </w:p>
    <w:p w14:paraId="60DD75C9" w14:textId="77777777" w:rsidR="00350174" w:rsidRDefault="00350174"/>
  </w:footnote>
  <w:footnote w:type="continuationSeparator" w:id="0">
    <w:p w14:paraId="60DD75CA" w14:textId="77777777" w:rsidR="00350174" w:rsidRDefault="00350174" w:rsidP="007B56B1">
      <w:r>
        <w:continuationSeparator/>
      </w:r>
    </w:p>
    <w:p w14:paraId="60DD75CB" w14:textId="77777777" w:rsidR="00350174" w:rsidRDefault="0035017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D75D0" w14:textId="77777777" w:rsidR="00350174" w:rsidRPr="00331E31" w:rsidRDefault="00350174" w:rsidP="00347C52">
    <w:pPr>
      <w:pStyle w:val="a3"/>
      <w:ind w:right="360"/>
      <w:jc w:val="center"/>
      <w:rPr>
        <w:sz w:val="24"/>
      </w:rPr>
    </w:pPr>
    <w:r w:rsidRPr="00331E31">
      <w:rPr>
        <w:sz w:val="24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D75D1" w14:textId="77777777" w:rsidR="00350174" w:rsidRPr="008E2AE2" w:rsidRDefault="00350174" w:rsidP="008E2AE2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D75D2" w14:textId="77777777" w:rsidR="00350174" w:rsidRPr="000E35E1" w:rsidRDefault="00350174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D75D3" w14:textId="77777777" w:rsidR="00350174" w:rsidRDefault="00350174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14:paraId="60DD75D4" w14:textId="77777777" w:rsidR="00350174" w:rsidRPr="00555293" w:rsidRDefault="00350174">
    <w:pPr>
      <w:pStyle w:val="a3"/>
      <w:jc w:val="center"/>
      <w:rPr>
        <w:sz w:val="24"/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D75D5" w14:textId="77777777" w:rsidR="00350174" w:rsidRPr="00B36304" w:rsidRDefault="00350174" w:rsidP="00B36304">
    <w:pPr>
      <w:pStyle w:val="a3"/>
    </w:pPr>
    <w:r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233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4486"/>
    <w:rsid w:val="000D504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189D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0EEE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5D4D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1E84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09AA"/>
    <w:rsid w:val="00321D89"/>
    <w:rsid w:val="00322676"/>
    <w:rsid w:val="00323FC8"/>
    <w:rsid w:val="00326E69"/>
    <w:rsid w:val="0032753E"/>
    <w:rsid w:val="003309BB"/>
    <w:rsid w:val="00330C7C"/>
    <w:rsid w:val="00331E31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174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388C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492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6A47"/>
    <w:rsid w:val="0046703F"/>
    <w:rsid w:val="00467901"/>
    <w:rsid w:val="00467DFC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564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4F4B"/>
    <w:rsid w:val="006450B2"/>
    <w:rsid w:val="0064601B"/>
    <w:rsid w:val="00646F22"/>
    <w:rsid w:val="00647096"/>
    <w:rsid w:val="00650971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079C"/>
    <w:rsid w:val="006D1523"/>
    <w:rsid w:val="006D1C47"/>
    <w:rsid w:val="006D1E39"/>
    <w:rsid w:val="006D32D2"/>
    <w:rsid w:val="006D588C"/>
    <w:rsid w:val="006D58F7"/>
    <w:rsid w:val="006D61A7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6C23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0C7C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8B4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D36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317D"/>
    <w:rsid w:val="00974353"/>
    <w:rsid w:val="00974575"/>
    <w:rsid w:val="0097498A"/>
    <w:rsid w:val="00976616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2A57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E672C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537C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2C87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878AB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040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/>
    <o:shapelayout v:ext="edit">
      <o:idmap v:ext="edit" data="1"/>
    </o:shapelayout>
  </w:shapeDefaults>
  <w:decimalSymbol w:val=","/>
  <w:listSeparator w:val=";"/>
  <w14:docId w14:val="60DD74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0B1233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D0A96D-98A3-4A60-92A1-F17D1E235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1067</TotalTime>
  <Pages>12</Pages>
  <Words>1461</Words>
  <Characters>8333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Веселкина Роза Ириковна</cp:lastModifiedBy>
  <cp:revision>58</cp:revision>
  <cp:lastPrinted>2016-08-26T04:15:00Z</cp:lastPrinted>
  <dcterms:created xsi:type="dcterms:W3CDTF">2015-12-07T02:46:00Z</dcterms:created>
  <dcterms:modified xsi:type="dcterms:W3CDTF">2016-08-29T04:12:00Z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